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Indelingstabel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BF2A3D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E77B5E" w:rsidRPr="00BF2A3D" w:rsidRDefault="007C52F2" w:rsidP="00AE68A8">
            <w:r>
              <w:rPr>
                <w:noProof/>
                <w:lang w:eastAsia="nl-NL"/>
              </w:rPr>
              <w:drawing>
                <wp:inline distT="0" distB="0" distL="0" distR="0" wp14:anchorId="5D9CFDB6" wp14:editId="6ABE1B50">
                  <wp:extent cx="1952625" cy="1647190"/>
                  <wp:effectExtent l="0" t="0" r="9525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nnamed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516" cy="167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E77B5E" w:rsidRPr="00BF2A3D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:rsidR="00E77B5E" w:rsidRPr="00BF2A3D" w:rsidRDefault="000650C7" w:rsidP="00AE68A8">
            <w:pPr>
              <w:pStyle w:val="Titel"/>
            </w:pPr>
            <w:r>
              <w:t>Beleidsplan NLC 2020-2023</w:t>
            </w:r>
          </w:p>
        </w:tc>
      </w:tr>
      <w:tr w:rsidR="00E77B5E" w:rsidRPr="00BF2A3D" w:rsidTr="00E77B5E">
        <w:trPr>
          <w:trHeight w:val="884"/>
        </w:trPr>
        <w:tc>
          <w:tcPr>
            <w:tcW w:w="3659" w:type="dxa"/>
            <w:gridSpan w:val="3"/>
            <w:vMerge/>
          </w:tcPr>
          <w:p w:rsidR="00E77B5E" w:rsidRPr="00BF2A3D" w:rsidRDefault="00E77B5E" w:rsidP="00AE68A8"/>
        </w:tc>
        <w:tc>
          <w:tcPr>
            <w:tcW w:w="423" w:type="dxa"/>
            <w:vMerge/>
          </w:tcPr>
          <w:p w:rsidR="00E77B5E" w:rsidRPr="00BF2A3D" w:rsidRDefault="00E77B5E" w:rsidP="00AE68A8"/>
        </w:tc>
        <w:tc>
          <w:tcPr>
            <w:tcW w:w="3300" w:type="dxa"/>
            <w:vAlign w:val="bottom"/>
          </w:tcPr>
          <w:p w:rsidR="00E77B5E" w:rsidRPr="00BF2A3D" w:rsidRDefault="00E77B5E" w:rsidP="009B591F">
            <w:pPr>
              <w:pStyle w:val="Contact"/>
            </w:pPr>
          </w:p>
        </w:tc>
        <w:tc>
          <w:tcPr>
            <w:tcW w:w="3301" w:type="dxa"/>
            <w:vAlign w:val="bottom"/>
          </w:tcPr>
          <w:p w:rsidR="00E77B5E" w:rsidRPr="00BF2A3D" w:rsidRDefault="00E77B5E" w:rsidP="009B591F">
            <w:pPr>
              <w:pStyle w:val="Contact"/>
            </w:pPr>
          </w:p>
        </w:tc>
      </w:tr>
      <w:tr w:rsidR="00E77B5E" w:rsidRPr="00BF2A3D" w:rsidTr="00E77B5E">
        <w:trPr>
          <w:trHeight w:val="705"/>
        </w:trPr>
        <w:tc>
          <w:tcPr>
            <w:tcW w:w="3659" w:type="dxa"/>
            <w:gridSpan w:val="3"/>
            <w:vMerge/>
          </w:tcPr>
          <w:p w:rsidR="00E77B5E" w:rsidRPr="00BF2A3D" w:rsidRDefault="00E77B5E" w:rsidP="00AE68A8"/>
        </w:tc>
        <w:tc>
          <w:tcPr>
            <w:tcW w:w="423" w:type="dxa"/>
            <w:vMerge/>
          </w:tcPr>
          <w:p w:rsidR="00E77B5E" w:rsidRPr="00BF2A3D" w:rsidRDefault="00E77B5E" w:rsidP="00AE68A8"/>
        </w:tc>
        <w:tc>
          <w:tcPr>
            <w:tcW w:w="6601" w:type="dxa"/>
            <w:gridSpan w:val="2"/>
            <w:vMerge w:val="restart"/>
          </w:tcPr>
          <w:p w:rsidR="000650C7" w:rsidRDefault="000650C7" w:rsidP="000650C7"/>
          <w:p w:rsidR="00DC1696" w:rsidRDefault="000650C7" w:rsidP="000650C7">
            <w:r>
              <w:t xml:space="preserve">Naam van het kerkgenootschap: </w:t>
            </w:r>
            <w:r w:rsidR="00DC1696">
              <w:t xml:space="preserve">Jahweh passie kerken -  </w:t>
            </w:r>
            <w:bookmarkStart w:id="0" w:name="_GoBack"/>
            <w:bookmarkEnd w:id="0"/>
          </w:p>
          <w:p w:rsidR="000650C7" w:rsidRDefault="00A9169C" w:rsidP="000650C7">
            <w:r>
              <w:t xml:space="preserve">New Life </w:t>
            </w:r>
            <w:proofErr w:type="spellStart"/>
            <w:r>
              <w:t>Church</w:t>
            </w:r>
            <w:proofErr w:type="spellEnd"/>
            <w:r>
              <w:t xml:space="preserve"> Nederland </w:t>
            </w:r>
          </w:p>
          <w:p w:rsidR="000650C7" w:rsidRDefault="000650C7" w:rsidP="000650C7">
            <w:r>
              <w:t xml:space="preserve">Post- en bezoekadres: </w:t>
            </w:r>
            <w:r w:rsidR="00A9169C">
              <w:t>Bernisse 28</w:t>
            </w:r>
          </w:p>
          <w:p w:rsidR="000650C7" w:rsidRDefault="000650C7" w:rsidP="000650C7">
            <w:r>
              <w:t xml:space="preserve">Postcode en plaats: </w:t>
            </w:r>
            <w:r w:rsidR="00A9169C">
              <w:t xml:space="preserve">8032BN  Zwolle </w:t>
            </w:r>
          </w:p>
          <w:p w:rsidR="000650C7" w:rsidRDefault="000650C7" w:rsidP="000650C7">
            <w:r>
              <w:t xml:space="preserve">KvK-nummer: </w:t>
            </w:r>
            <w:r w:rsidR="00DC1696" w:rsidRPr="00DC1696">
              <w:t xml:space="preserve">1139698 </w:t>
            </w:r>
            <w:r w:rsidR="00DC1696">
              <w:t xml:space="preserve">-    </w:t>
            </w:r>
            <w:proofErr w:type="spellStart"/>
            <w:r w:rsidR="00DC1696">
              <w:t>Rsin</w:t>
            </w:r>
            <w:proofErr w:type="spellEnd"/>
            <w:r w:rsidR="00DC1696">
              <w:t xml:space="preserve"> </w:t>
            </w:r>
            <w:r w:rsidR="00DC1696" w:rsidRPr="00DC1696">
              <w:t>820087841</w:t>
            </w:r>
          </w:p>
          <w:p w:rsidR="000650C7" w:rsidRDefault="000650C7" w:rsidP="000650C7">
            <w:r>
              <w:t xml:space="preserve">RSIN: </w:t>
            </w:r>
            <w:r w:rsidR="00DC1696" w:rsidRPr="00DC1696">
              <w:t>820087841</w:t>
            </w:r>
            <w:r w:rsidR="00DC1696">
              <w:t xml:space="preserve"> </w:t>
            </w:r>
          </w:p>
          <w:p w:rsidR="000650C7" w:rsidRPr="000650C7" w:rsidRDefault="000650C7" w:rsidP="000650C7">
            <w:pPr>
              <w:rPr>
                <w:sz w:val="48"/>
              </w:rPr>
            </w:pPr>
            <w:r w:rsidRPr="000650C7">
              <w:rPr>
                <w:sz w:val="48"/>
              </w:rPr>
              <w:t>Inleiding:</w:t>
            </w:r>
          </w:p>
          <w:p w:rsidR="000650C7" w:rsidRDefault="000650C7" w:rsidP="000650C7">
            <w:r>
              <w:t xml:space="preserve">Voor u ligt het beleidsplan van de </w:t>
            </w:r>
            <w:r w:rsidR="00A9169C">
              <w:t xml:space="preserve">New life </w:t>
            </w:r>
            <w:proofErr w:type="spellStart"/>
            <w:r w:rsidR="00A9169C">
              <w:t>Church</w:t>
            </w:r>
            <w:proofErr w:type="spellEnd"/>
            <w:r w:rsidR="00A9169C">
              <w:t xml:space="preserve"> Nederland </w:t>
            </w:r>
            <w:r>
              <w:t>Dit plan schetst op</w:t>
            </w:r>
            <w:r w:rsidR="00A9169C">
              <w:t xml:space="preserve"> </w:t>
            </w:r>
            <w:r>
              <w:t>hoofdlijnen de richting die de gemeente wil aanhouden in haar ontwikkeling naar de</w:t>
            </w:r>
            <w:r w:rsidR="00A9169C">
              <w:t xml:space="preserve"> </w:t>
            </w:r>
            <w:r>
              <w:t>toekomst. Daarbij blijven we rekening houden met ontwikkelingen in de gemeente en de</w:t>
            </w:r>
            <w:r w:rsidR="00A9169C">
              <w:t xml:space="preserve"> </w:t>
            </w:r>
            <w:r>
              <w:t>richting die God ons gedurende deze periode wijst.</w:t>
            </w:r>
          </w:p>
          <w:p w:rsidR="000650C7" w:rsidRDefault="000650C7" w:rsidP="000650C7">
            <w:r>
              <w:t>Dit beleidsplan is tot stand gekomen vanuit een visie die geformuleerd is door het oudsten</w:t>
            </w:r>
            <w:r w:rsidR="00A9169C">
              <w:t xml:space="preserve"> </w:t>
            </w:r>
            <w:r>
              <w:t>team, gebaseerd op de gezamenlijke wens van de gemeenteleden om een hechte</w:t>
            </w:r>
            <w:r w:rsidR="00A9169C">
              <w:t xml:space="preserve"> </w:t>
            </w:r>
            <w:r>
              <w:t>gemeenschap te vormen, die Jezus Christus onze Verlosser en Heer dient in woord en daad.</w:t>
            </w:r>
          </w:p>
          <w:p w:rsidR="000650C7" w:rsidRDefault="000650C7" w:rsidP="00522F5E">
            <w:r>
              <w:t>Als we Gods aangezicht blijven zoeken in gebed, en Jezus blijven volgen op Zijn woord, en</w:t>
            </w:r>
            <w:r w:rsidR="00A9169C">
              <w:t xml:space="preserve"> </w:t>
            </w:r>
            <w:r>
              <w:t>ons daarbij laten leiden door de Heilige Geest, ons beloofd en gegeven, dan mogen we de</w:t>
            </w:r>
            <w:r w:rsidR="00A9169C">
              <w:t xml:space="preserve"> </w:t>
            </w:r>
            <w:r>
              <w:t>zegen van God verwachten in de concrete uitvoering van deze plannen.</w:t>
            </w:r>
            <w:r w:rsidR="00A9169C">
              <w:t xml:space="preserve"> </w:t>
            </w:r>
            <w:r w:rsidR="00522F5E">
              <w:t xml:space="preserve">New life </w:t>
            </w:r>
            <w:proofErr w:type="spellStart"/>
            <w:r w:rsidR="00522F5E">
              <w:t>chuch</w:t>
            </w:r>
            <w:proofErr w:type="spellEnd"/>
            <w:r w:rsidR="00522F5E">
              <w:t xml:space="preserve"> </w:t>
            </w:r>
            <w:proofErr w:type="spellStart"/>
            <w:r w:rsidR="00522F5E">
              <w:t>nederland</w:t>
            </w:r>
            <w:proofErr w:type="spellEnd"/>
            <w:r w:rsidR="00522F5E">
              <w:t xml:space="preserve"> is een eigentijdse, </w:t>
            </w:r>
            <w:r>
              <w:t xml:space="preserve">open en gastvrije gemeente. voor iedereen open, ongeacht geslacht, leeftijd, ras of levensovertuiging. </w:t>
            </w:r>
          </w:p>
          <w:p w:rsidR="000650C7" w:rsidRDefault="000650C7" w:rsidP="000650C7">
            <w:r>
              <w:t>Het beleid van de gemeente is gericht op het</w:t>
            </w:r>
            <w:r w:rsidR="00522F5E">
              <w:t xml:space="preserve">  </w:t>
            </w:r>
            <w:r>
              <w:t>vormen van een geloofsgemeenschap waar liefde en zorg is onder elkaar en waar mensen</w:t>
            </w:r>
            <w:r w:rsidR="00522F5E">
              <w:t xml:space="preserve"> </w:t>
            </w:r>
            <w:r>
              <w:t>tot bloei komen.</w:t>
            </w:r>
          </w:p>
          <w:p w:rsidR="000650C7" w:rsidRPr="000650C7" w:rsidRDefault="000650C7" w:rsidP="000650C7">
            <w:pPr>
              <w:rPr>
                <w:sz w:val="44"/>
              </w:rPr>
            </w:pPr>
            <w:r w:rsidRPr="000650C7">
              <w:rPr>
                <w:sz w:val="44"/>
              </w:rPr>
              <w:lastRenderedPageBreak/>
              <w:t>Grondslag:</w:t>
            </w:r>
          </w:p>
          <w:p w:rsidR="000650C7" w:rsidRDefault="000650C7" w:rsidP="000650C7">
            <w:r>
              <w:t>De gemeente erkent de Bijbel als het door de Heilige Geest geïnspireerde Woord van God.</w:t>
            </w:r>
          </w:p>
          <w:p w:rsidR="000650C7" w:rsidRDefault="000650C7" w:rsidP="000650C7">
            <w:r>
              <w:t>Ze aanvaardt het Oude en Nieuwe Testament als grondslag voor geloof en leven en voor het</w:t>
            </w:r>
          </w:p>
          <w:p w:rsidR="000650C7" w:rsidRDefault="000650C7" w:rsidP="000650C7">
            <w:r>
              <w:t>functioneren van de gemeente.</w:t>
            </w:r>
          </w:p>
          <w:p w:rsidR="000650C7" w:rsidRDefault="000650C7" w:rsidP="000650C7">
            <w:r>
              <w:t>1. De gemeente belijdt en gelooft in één God, bestaande uit drie personen: Vader, Zoon en</w:t>
            </w:r>
            <w:r w:rsidR="00A9169C">
              <w:t xml:space="preserve"> </w:t>
            </w:r>
            <w:r>
              <w:t>Heilige Geest.</w:t>
            </w:r>
          </w:p>
          <w:p w:rsidR="000650C7" w:rsidRDefault="000650C7" w:rsidP="000650C7">
            <w:r>
              <w:t>2. De gemeente belijdt Jezus als de Zoon van God, erkent Hem als hoofd van de gemeente</w:t>
            </w:r>
            <w:r w:rsidR="00A9169C">
              <w:t xml:space="preserve"> </w:t>
            </w:r>
            <w:r>
              <w:t>en als Heer en Redder van de in zonde gevallen wereld.</w:t>
            </w:r>
          </w:p>
          <w:p w:rsidR="000650C7" w:rsidRDefault="000650C7" w:rsidP="000650C7">
            <w:r>
              <w:t>3. De gemeente belijdt en gelooft dat God door de Heilige Geest de kracht geeft tot</w:t>
            </w:r>
            <w:r w:rsidR="00A9169C">
              <w:t xml:space="preserve"> </w:t>
            </w:r>
            <w:r>
              <w:t>verandering als we op Jezus vertrouwen. Jezus zegt: "De Geest maakt levend”.</w:t>
            </w:r>
          </w:p>
          <w:p w:rsidR="000650C7" w:rsidRPr="000650C7" w:rsidRDefault="000650C7" w:rsidP="000650C7">
            <w:pPr>
              <w:rPr>
                <w:sz w:val="36"/>
              </w:rPr>
            </w:pPr>
            <w:r w:rsidRPr="000650C7">
              <w:rPr>
                <w:sz w:val="36"/>
              </w:rPr>
              <w:t>Doel en middelen:</w:t>
            </w:r>
          </w:p>
          <w:p w:rsidR="000650C7" w:rsidRDefault="000650C7" w:rsidP="000650C7">
            <w:r>
              <w:t>De gemeente heeft als doel:</w:t>
            </w:r>
          </w:p>
          <w:p w:rsidR="000650C7" w:rsidRDefault="000650C7" w:rsidP="000650C7">
            <w:r>
              <w:t>1. het dienen van God;</w:t>
            </w:r>
          </w:p>
          <w:p w:rsidR="000650C7" w:rsidRDefault="000650C7" w:rsidP="000650C7">
            <w:r>
              <w:t>2. mensen tot Jezus te leiden en hen bij Gods gezin te voegen, hen helpen tot</w:t>
            </w:r>
            <w:r w:rsidR="00522F5E">
              <w:t xml:space="preserve"> </w:t>
            </w:r>
            <w:r>
              <w:t>volwassenheid te komen en zo op Jezus te lijken en hen toe te rusten voor hun bediening</w:t>
            </w:r>
            <w:r w:rsidR="00A9169C">
              <w:t xml:space="preserve"> </w:t>
            </w:r>
            <w:r>
              <w:t>in de gemeente en hun levensmissie in de wereld, om zodoende Gods naam groot te</w:t>
            </w:r>
            <w:r w:rsidR="00A9169C">
              <w:t xml:space="preserve"> </w:t>
            </w:r>
            <w:r>
              <w:t>maken;</w:t>
            </w:r>
          </w:p>
          <w:p w:rsidR="000650C7" w:rsidRDefault="000650C7" w:rsidP="000650C7">
            <w:r>
              <w:t xml:space="preserve">3. mensen te helpen in hun geestelijke, materiële en relationele nood. </w:t>
            </w:r>
            <w:r w:rsidR="00A9169C">
              <w:t xml:space="preserve"> </w:t>
            </w:r>
            <w:r>
              <w:t>De gemeente tracht haar doel te bereiken door:</w:t>
            </w:r>
          </w:p>
          <w:p w:rsidR="000650C7" w:rsidRDefault="000650C7" w:rsidP="000650C7">
            <w:r>
              <w:t>1. het Woord van God te prediken en te onderwijzen;</w:t>
            </w:r>
          </w:p>
          <w:p w:rsidR="000650C7" w:rsidRDefault="000650C7" w:rsidP="000650C7">
            <w:r>
              <w:t xml:space="preserve">2. samenkomsten te houden voor onder andere </w:t>
            </w:r>
            <w:proofErr w:type="spellStart"/>
            <w:r>
              <w:t>lofprijs</w:t>
            </w:r>
            <w:proofErr w:type="spellEnd"/>
            <w:r>
              <w:t xml:space="preserve"> en aanbidding, voorbede, prediking,</w:t>
            </w:r>
            <w:r w:rsidR="00A9169C">
              <w:t xml:space="preserve"> </w:t>
            </w:r>
            <w:r>
              <w:t>de viering van het avondmaal voor gelovigen en de bediening van de doop op geloof door</w:t>
            </w:r>
            <w:r w:rsidR="00A9169C">
              <w:t xml:space="preserve"> </w:t>
            </w:r>
            <w:r>
              <w:t>onderdompeling;</w:t>
            </w:r>
          </w:p>
          <w:p w:rsidR="000650C7" w:rsidRDefault="000650C7" w:rsidP="000650C7">
            <w:r>
              <w:t>3. jeugd- , Bijbelstudie, kleine groepen voor volwassenen voor o.a. gebed en</w:t>
            </w:r>
            <w:r w:rsidR="00A9169C">
              <w:t xml:space="preserve"> </w:t>
            </w:r>
            <w:r>
              <w:t>het betonen van onderlinge aandacht en zorg voor elkaar;</w:t>
            </w:r>
          </w:p>
          <w:p w:rsidR="000650C7" w:rsidRDefault="000650C7" w:rsidP="000650C7">
            <w:r>
              <w:t>4. gaven en talenten voor elkaar en ten dienste van God in te zetten;</w:t>
            </w:r>
          </w:p>
          <w:p w:rsidR="000650C7" w:rsidRDefault="000650C7" w:rsidP="000650C7">
            <w:r>
              <w:t>5. te getuigen en doelgerichte acties te organiseren, om mensen te helpen in hun geestelijke</w:t>
            </w:r>
            <w:r w:rsidR="00A9169C">
              <w:t xml:space="preserve"> </w:t>
            </w:r>
            <w:r>
              <w:t>(ze kennen Jezus niet), materiële (armoede) en relationele (eenzaamheid) nood.</w:t>
            </w:r>
          </w:p>
          <w:p w:rsidR="000650C7" w:rsidRDefault="000650C7" w:rsidP="000650C7">
            <w:r>
              <w:lastRenderedPageBreak/>
              <w:t>6. alle andere wettige en passende middelen.</w:t>
            </w:r>
          </w:p>
          <w:p w:rsidR="000650C7" w:rsidRDefault="000650C7" w:rsidP="000650C7">
            <w:r>
              <w:t>De gemeente ontleent bovenbeschreven doel en middelen aan de volgende Bijbelteksten:</w:t>
            </w:r>
          </w:p>
          <w:p w:rsidR="000650C7" w:rsidRDefault="000650C7" w:rsidP="000650C7">
            <w:r>
              <w:t>Lukas 10:27: “Heb de Heer, uw God, lief met heel uw hart en met heel uw ziel en met heel uw</w:t>
            </w:r>
            <w:r w:rsidR="00687D9A">
              <w:t xml:space="preserve"> </w:t>
            </w:r>
            <w:r>
              <w:t>kracht en met heel uw verstand, en uw naaste als uzelf”.</w:t>
            </w:r>
          </w:p>
          <w:p w:rsidR="000650C7" w:rsidRDefault="000650C7" w:rsidP="000650C7">
            <w:r>
              <w:t>Mattheüs 28: 19-20 “Ga dus op weg en maak alle volken tot mijn leerlingen, door hen te</w:t>
            </w:r>
            <w:r w:rsidR="00687D9A">
              <w:t xml:space="preserve"> </w:t>
            </w:r>
            <w:r>
              <w:t>dopen in de naam van de Vader en de Zoon en de heilige Geest, en hun te leren dat ze zich</w:t>
            </w:r>
            <w:r w:rsidR="00687D9A">
              <w:t xml:space="preserve"> </w:t>
            </w:r>
            <w:r>
              <w:t>moeten houden aan alles wat ik jullie opgedragen heb. En houd dit voor ogen: ik ben met</w:t>
            </w:r>
            <w:r w:rsidR="00687D9A">
              <w:t xml:space="preserve">  </w:t>
            </w:r>
            <w:r>
              <w:t>jullie, alle dagen, tot aan de voltooiing van deze wereld”.</w:t>
            </w:r>
          </w:p>
          <w:p w:rsidR="000650C7" w:rsidRDefault="000650C7" w:rsidP="000650C7">
            <w:r>
              <w:t>Mattheüs 5:16: “Zo moet jullie licht schijnen voor de mensen, opdat ze jullie goede daden</w:t>
            </w:r>
            <w:r w:rsidR="00687D9A">
              <w:t xml:space="preserve"> </w:t>
            </w:r>
            <w:r>
              <w:t>zien en eer bewijzen aan jullie Vader in de hemel”.</w:t>
            </w:r>
          </w:p>
          <w:p w:rsidR="000650C7" w:rsidRDefault="000650C7" w:rsidP="000650C7">
            <w:r>
              <w:t>Jacobus 1: 22: “Alleen horen is niet genoeg, u moet wat u gehoord hebt ook doen”.</w:t>
            </w:r>
          </w:p>
          <w:p w:rsidR="000650C7" w:rsidRDefault="000650C7" w:rsidP="000650C7">
            <w:r>
              <w:t>Het bestuur:</w:t>
            </w:r>
          </w:p>
          <w:p w:rsidR="000650C7" w:rsidRDefault="000650C7" w:rsidP="000650C7">
            <w:r>
              <w:t>Het bestuur bestaat uit maximaal vijf personen. Het bestuur draagt een gezamenlijk</w:t>
            </w:r>
            <w:r w:rsidR="00687D9A">
              <w:t xml:space="preserve"> </w:t>
            </w:r>
            <w:r>
              <w:t>verantwoordelijkheid over het zakelijke bestuur van de gemeente. Het bestuur bestaat uit drie</w:t>
            </w:r>
          </w:p>
          <w:p w:rsidR="000650C7" w:rsidRDefault="000650C7" w:rsidP="000650C7">
            <w:r>
              <w:t>tot maximaal vijf functionarissen waarvan tenminste één oudste, aangevuld door één of</w:t>
            </w:r>
          </w:p>
          <w:p w:rsidR="000650C7" w:rsidRDefault="000650C7" w:rsidP="000650C7">
            <w:r>
              <w:t>meerdere personen welke de grondslag en het doel van de gemeente onderschrijven.</w:t>
            </w:r>
          </w:p>
          <w:p w:rsidR="000650C7" w:rsidRDefault="000650C7" w:rsidP="000650C7">
            <w:r>
              <w:t>In het bestuur hebben tenminste zitting:</w:t>
            </w:r>
          </w:p>
          <w:p w:rsidR="000650C7" w:rsidRDefault="000650C7" w:rsidP="000650C7">
            <w:r>
              <w:t>a. de voorzitter (tevens pastor);</w:t>
            </w:r>
          </w:p>
          <w:p w:rsidR="000650C7" w:rsidRDefault="000650C7" w:rsidP="000650C7">
            <w:r>
              <w:t>b. de penningmeester;</w:t>
            </w:r>
          </w:p>
          <w:p w:rsidR="000650C7" w:rsidRDefault="000650C7" w:rsidP="000650C7">
            <w:r>
              <w:t>c. de secretaris;</w:t>
            </w:r>
          </w:p>
          <w:p w:rsidR="000650C7" w:rsidRDefault="000650C7" w:rsidP="000650C7">
            <w:r>
              <w:t>Het bestuur verricht zijn werkzaamheden Pro Deo. Meer informatie over o.a. de taken,</w:t>
            </w:r>
          </w:p>
          <w:p w:rsidR="000650C7" w:rsidRDefault="000650C7" w:rsidP="000650C7">
            <w:r>
              <w:t>verantwoordelijkheden en het benoemingsbesluit van de bestuursleden, staat beschreven in</w:t>
            </w:r>
            <w:r w:rsidR="00542A8F">
              <w:t xml:space="preserve"> </w:t>
            </w:r>
            <w:r>
              <w:t xml:space="preserve">Artikel 6 van de statuten van ‘de </w:t>
            </w:r>
            <w:r w:rsidR="00522F5E">
              <w:t xml:space="preserve">New Life </w:t>
            </w:r>
            <w:proofErr w:type="spellStart"/>
            <w:r w:rsidR="00522F5E">
              <w:t>Church</w:t>
            </w:r>
            <w:proofErr w:type="spellEnd"/>
            <w:r w:rsidR="00522F5E">
              <w:t xml:space="preserve"> Nederland </w:t>
            </w:r>
            <w:r>
              <w:t>’.</w:t>
            </w:r>
          </w:p>
          <w:p w:rsidR="000650C7" w:rsidRDefault="000650C7" w:rsidP="000650C7">
            <w:r>
              <w:t>Het oudstenteam:</w:t>
            </w:r>
          </w:p>
          <w:p w:rsidR="000650C7" w:rsidRDefault="000650C7" w:rsidP="000650C7">
            <w:r>
              <w:t>Het oudstenteam is belast met het geestelijk bestuur van de gemeente. Meer informatie over</w:t>
            </w:r>
            <w:r w:rsidR="00542A8F">
              <w:t xml:space="preserve"> </w:t>
            </w:r>
            <w:r>
              <w:t xml:space="preserve">o.a. de taken, verantwoordelijkheden </w:t>
            </w:r>
            <w:r>
              <w:lastRenderedPageBreak/>
              <w:t>en het benoemingsbesluit van de oudsten, staat</w:t>
            </w:r>
            <w:r w:rsidR="00542A8F">
              <w:t xml:space="preserve"> </w:t>
            </w:r>
            <w:r>
              <w:t xml:space="preserve">beschreven in Artikel 7 van de statuten van ‘De </w:t>
            </w:r>
            <w:r w:rsidR="00522F5E">
              <w:t xml:space="preserve">New Life </w:t>
            </w:r>
            <w:proofErr w:type="spellStart"/>
            <w:r w:rsidR="00522F5E">
              <w:t>Church</w:t>
            </w:r>
            <w:proofErr w:type="spellEnd"/>
            <w:r w:rsidR="00522F5E">
              <w:t xml:space="preserve"> Nederland </w:t>
            </w:r>
            <w:r>
              <w:t xml:space="preserve">’. </w:t>
            </w:r>
          </w:p>
          <w:p w:rsidR="000650C7" w:rsidRDefault="000650C7" w:rsidP="000650C7">
            <w:r>
              <w:t>Financieel:</w:t>
            </w:r>
          </w:p>
          <w:p w:rsidR="000650C7" w:rsidRDefault="000650C7" w:rsidP="000650C7">
            <w:r>
              <w:t>De gemeente heeft (en voelt) de verantwoordelijkheid om mensen te helpen in hun</w:t>
            </w:r>
            <w:r w:rsidR="00634757">
              <w:t xml:space="preserve"> </w:t>
            </w:r>
            <w:r>
              <w:t>geestelijke (ze kennen Jezus niet), materiële (armoede) en relationele (eenzaamheid) nood.</w:t>
            </w:r>
            <w:r w:rsidR="00634757">
              <w:t xml:space="preserve"> </w:t>
            </w:r>
            <w:r>
              <w:t>Door financieel verantwoord met de geldmiddelen van de gemeente om te gaan bieden we</w:t>
            </w:r>
            <w:r w:rsidR="00634757">
              <w:t xml:space="preserve"> </w:t>
            </w:r>
            <w:r>
              <w:t>financiële continuïteit waarmee de doelstellingen van de gemeente kunnen worden</w:t>
            </w:r>
            <w:r w:rsidR="00634757">
              <w:t xml:space="preserve"> </w:t>
            </w:r>
            <w:r>
              <w:t>gerealiseerd.</w:t>
            </w:r>
            <w:r w:rsidR="00634757">
              <w:t xml:space="preserve"> </w:t>
            </w:r>
            <w:r>
              <w:t>De geldmiddelen van de gemeente worden verkregen uit:</w:t>
            </w:r>
          </w:p>
          <w:p w:rsidR="000650C7" w:rsidRDefault="000650C7" w:rsidP="000650C7">
            <w:r>
              <w:t>a. vaste vrijwillige bijdragen van de leden en vaste bezoekers;</w:t>
            </w:r>
          </w:p>
          <w:p w:rsidR="000650C7" w:rsidRDefault="000650C7" w:rsidP="000650C7">
            <w:r>
              <w:t>b. opbrengsten van collecten;</w:t>
            </w:r>
          </w:p>
          <w:p w:rsidR="000650C7" w:rsidRDefault="000650C7" w:rsidP="000650C7">
            <w:r>
              <w:t>c. erfstellingen, legaten, schenkingen;</w:t>
            </w:r>
          </w:p>
          <w:p w:rsidR="000650C7" w:rsidRDefault="000650C7" w:rsidP="000650C7">
            <w:r>
              <w:t>d. overig wettig verkregen baten;</w:t>
            </w:r>
          </w:p>
          <w:p w:rsidR="000650C7" w:rsidRDefault="000650C7" w:rsidP="000650C7">
            <w:r>
              <w:t>e. nalatenschappen kunnen door de gemeente slechts worden aanvaard onder het voorrecht</w:t>
            </w:r>
            <w:r w:rsidR="00A9169C">
              <w:t xml:space="preserve"> </w:t>
            </w:r>
            <w:r>
              <w:t>van boedelbeschrijving;</w:t>
            </w:r>
          </w:p>
          <w:p w:rsidR="000650C7" w:rsidRDefault="000650C7" w:rsidP="000650C7">
            <w:r>
              <w:t xml:space="preserve">f. subsidie van de gemeente </w:t>
            </w:r>
            <w:r w:rsidR="00522F5E">
              <w:t xml:space="preserve">Zwolle </w:t>
            </w:r>
            <w:r>
              <w:t>.</w:t>
            </w:r>
            <w:r w:rsidR="00A9169C">
              <w:t xml:space="preserve"> </w:t>
            </w:r>
            <w:r>
              <w:t>Middels deze geldmiddelen kunnen we wekelijkse diensten organiseren, gratis activiteiten en</w:t>
            </w:r>
            <w:r w:rsidR="00687D9A">
              <w:t xml:space="preserve"> </w:t>
            </w:r>
            <w:r>
              <w:t>diensten aanbieden, zendelingen ondersteunen en hulpbehoevenden financieel</w:t>
            </w:r>
            <w:r w:rsidR="00687D9A">
              <w:t xml:space="preserve">  </w:t>
            </w:r>
            <w:r>
              <w:t>ondersteunen.</w:t>
            </w:r>
            <w:r w:rsidR="00542A8F">
              <w:t xml:space="preserve"> </w:t>
            </w:r>
            <w:r>
              <w:t>De penningmeester werkt onder verantwoordelijkheid van het bestuur en is belast met de</w:t>
            </w:r>
            <w:r w:rsidR="00522F5E">
              <w:t xml:space="preserve"> </w:t>
            </w:r>
            <w:r>
              <w:t>uitvoering van het financiële beleid van de gemeente.</w:t>
            </w:r>
          </w:p>
          <w:p w:rsidR="000650C7" w:rsidRDefault="000650C7" w:rsidP="000650C7">
            <w:r>
              <w:t>Overige uitgangspunten inzake het financieel beleid:</w:t>
            </w:r>
          </w:p>
          <w:p w:rsidR="000650C7" w:rsidRDefault="000650C7" w:rsidP="000650C7">
            <w:r>
              <w:t>1. Afgezien van de noodzakelijke voorzieningen, zoals huisvesting, wordt de besteding van</w:t>
            </w:r>
            <w:r w:rsidR="00687D9A">
              <w:t xml:space="preserve"> </w:t>
            </w:r>
            <w:r>
              <w:t>de financiële middelen geheel gericht op het verwezenlijken van de bovenvermelde</w:t>
            </w:r>
            <w:r w:rsidR="00687D9A">
              <w:t xml:space="preserve"> </w:t>
            </w:r>
            <w:r>
              <w:t>doelen.</w:t>
            </w:r>
          </w:p>
          <w:p w:rsidR="000650C7" w:rsidRDefault="000650C7" w:rsidP="000650C7">
            <w:r>
              <w:t>2. De penningmeester stelt in samenwerking met het oudstenteam een concept begroting</w:t>
            </w:r>
            <w:r w:rsidR="00687D9A">
              <w:t xml:space="preserve"> </w:t>
            </w:r>
            <w:r>
              <w:t>op. Vervolgens parafeert het voltallige bestuur de begroting voor akkoord.</w:t>
            </w:r>
          </w:p>
          <w:p w:rsidR="000650C7" w:rsidRDefault="000650C7" w:rsidP="000650C7">
            <w:r>
              <w:t>3. Voor het aangaan van een verplichting van leveringen en/of diensten dient de</w:t>
            </w:r>
            <w:r w:rsidR="00687D9A">
              <w:t xml:space="preserve"> </w:t>
            </w:r>
            <w:r>
              <w:t>Penningmeester vooraf toestemming te verlenen.</w:t>
            </w:r>
          </w:p>
          <w:p w:rsidR="000650C7" w:rsidRDefault="000650C7" w:rsidP="000650C7">
            <w:r>
              <w:t>4. De Penningmeester is bevoegd om goedkeuring te verlenen voor opdrachten van</w:t>
            </w:r>
            <w:r w:rsidR="00687D9A">
              <w:t xml:space="preserve"> </w:t>
            </w:r>
            <w:r>
              <w:t>leveringen en diensten welke in de definitieve begroting zijn opgenomen en passen</w:t>
            </w:r>
            <w:r w:rsidR="00687D9A">
              <w:t xml:space="preserve"> </w:t>
            </w:r>
            <w:r>
              <w:t>binnen het vastgestelde budget.</w:t>
            </w:r>
          </w:p>
          <w:p w:rsidR="000650C7" w:rsidRDefault="000650C7" w:rsidP="000650C7">
            <w:r>
              <w:t>5. Opdrachten voor leveringen en/of diensten, welke niet vooraf in de begroting zijn</w:t>
            </w:r>
            <w:r w:rsidR="00687D9A">
              <w:t xml:space="preserve"> </w:t>
            </w:r>
            <w:r>
              <w:t xml:space="preserve">opgenomen en/of niet passen binnen het vastgestelde </w:t>
            </w:r>
            <w:r>
              <w:lastRenderedPageBreak/>
              <w:t>budget, dienen vooraf, voor het</w:t>
            </w:r>
            <w:r w:rsidR="00687D9A">
              <w:t xml:space="preserve"> </w:t>
            </w:r>
            <w:r>
              <w:t>aangaan van de verplichting, door het voltallige bestuur te worden goedgekeurd.</w:t>
            </w:r>
          </w:p>
          <w:p w:rsidR="000650C7" w:rsidRDefault="000650C7" w:rsidP="000650C7">
            <w:r>
              <w:t>6. De financiële administratie zal één keer per jaar door twee gemeenteleden tezamen</w:t>
            </w:r>
            <w:r w:rsidR="00687D9A">
              <w:t xml:space="preserve"> </w:t>
            </w:r>
            <w:r>
              <w:t>worden gecontroleerd. De uitkomsten van deze jaarlijkse controle zullen aan het bestuur</w:t>
            </w:r>
            <w:r w:rsidR="00687D9A">
              <w:t xml:space="preserve"> </w:t>
            </w:r>
            <w:r>
              <w:t>worden gecommuniceerd. De bewijslast zal adequaat worden vastgelegd waarmee deze</w:t>
            </w:r>
            <w:r w:rsidR="00687D9A">
              <w:t xml:space="preserve"> </w:t>
            </w:r>
            <w:r>
              <w:t>controle volledig reproduceerbaar is.</w:t>
            </w:r>
          </w:p>
          <w:p w:rsidR="000650C7" w:rsidRDefault="000650C7" w:rsidP="000650C7">
            <w:r>
              <w:t>7. De kerkzaal zal in voorkomende gevallen worden verhuurd of beschikbaar worden</w:t>
            </w:r>
            <w:r w:rsidR="00687D9A">
              <w:t xml:space="preserve"> </w:t>
            </w:r>
            <w:r>
              <w:t>gesteld aan andere groepen die vergelijkbare doelstellingen hebben.</w:t>
            </w:r>
          </w:p>
          <w:p w:rsidR="000650C7" w:rsidRDefault="000650C7" w:rsidP="000650C7">
            <w:r>
              <w:t>8. Het onderhoud van het kerkgebouw wordt bekostigd uit de algemene middelen van de</w:t>
            </w:r>
            <w:r w:rsidR="00687D9A">
              <w:t xml:space="preserve"> </w:t>
            </w:r>
            <w:r>
              <w:t xml:space="preserve">gemeente. </w:t>
            </w:r>
          </w:p>
          <w:p w:rsidR="000650C7" w:rsidRDefault="000650C7" w:rsidP="000650C7">
            <w:r>
              <w:t>9. De Christelijke gemeenschap wereldwijd kent vele goede doelen, die om steun vragen.</w:t>
            </w:r>
            <w:r w:rsidR="00687D9A">
              <w:t xml:space="preserve"> </w:t>
            </w:r>
            <w:r>
              <w:t>Voordat besloten wordt om een organisatie te steunen, stelt het bestuur van ‘</w:t>
            </w:r>
            <w:r w:rsidR="00687D9A">
              <w:t xml:space="preserve">New Life </w:t>
            </w:r>
            <w:proofErr w:type="spellStart"/>
            <w:r w:rsidR="00687D9A">
              <w:t>Church</w:t>
            </w:r>
            <w:proofErr w:type="spellEnd"/>
            <w:r w:rsidR="00687D9A">
              <w:t xml:space="preserve"> Nederland </w:t>
            </w:r>
            <w:r>
              <w:t>’ zich zorgvuldig op de hoogte van de doelstellingen van de betreffende</w:t>
            </w:r>
          </w:p>
          <w:p w:rsidR="000650C7" w:rsidRDefault="000650C7" w:rsidP="000650C7">
            <w:r>
              <w:t>organisatie.</w:t>
            </w:r>
          </w:p>
          <w:p w:rsidR="000650C7" w:rsidRDefault="000650C7" w:rsidP="000650C7">
            <w:r>
              <w:t>10. Mensen worden in de gelegenheid gesteld en gemotiveerd om een (altijd vrijwillige)</w:t>
            </w:r>
            <w:r w:rsidR="00687D9A">
              <w:t xml:space="preserve"> </w:t>
            </w:r>
            <w:r>
              <w:t>bijdrage te leveren aan de bijeenkomsten van de gemeente.</w:t>
            </w:r>
          </w:p>
          <w:p w:rsidR="000650C7" w:rsidRDefault="000650C7" w:rsidP="000650C7">
            <w:r>
              <w:t>11. Mensen die financieel bijdragen ontvangen na afloop van het kalenderjaar een overzicht</w:t>
            </w:r>
            <w:r w:rsidR="00A9169C">
              <w:t xml:space="preserve"> </w:t>
            </w:r>
            <w:r>
              <w:t>van de gegeven giften.</w:t>
            </w:r>
          </w:p>
          <w:p w:rsidR="000650C7" w:rsidRDefault="000650C7" w:rsidP="000650C7">
            <w:r>
              <w:t>Administratie:</w:t>
            </w:r>
          </w:p>
          <w:p w:rsidR="000650C7" w:rsidRDefault="000650C7" w:rsidP="000650C7">
            <w:r>
              <w:t>De secretaris werkt onder verantwoordelijkheid van het bestuur en is o.a. belast met de</w:t>
            </w:r>
            <w:r w:rsidR="00A9169C">
              <w:t xml:space="preserve"> </w:t>
            </w:r>
            <w:r>
              <w:t>bewaring van de archieven. De secretaris houdt een database van het ledenbestand bij.</w:t>
            </w:r>
            <w:r w:rsidR="00A9169C">
              <w:t xml:space="preserve"> </w:t>
            </w:r>
            <w:r>
              <w:t>Activiteiten:</w:t>
            </w:r>
            <w:r w:rsidR="00A9169C">
              <w:t xml:space="preserve"> </w:t>
            </w:r>
            <w:r>
              <w:t>Het beleid van de gemeente is volledig gericht op het realiseren van de doelstellingen van de</w:t>
            </w:r>
            <w:r w:rsidR="00A9169C">
              <w:t xml:space="preserve"> </w:t>
            </w:r>
            <w:r>
              <w:t xml:space="preserve">gemeente. Een actueel overzicht van </w:t>
            </w:r>
            <w:r w:rsidR="00522F5E">
              <w:t xml:space="preserve">new life </w:t>
            </w:r>
            <w:proofErr w:type="spellStart"/>
            <w:r w:rsidR="00522F5E">
              <w:t>chuch</w:t>
            </w:r>
            <w:proofErr w:type="spellEnd"/>
            <w:r w:rsidR="00522F5E">
              <w:t xml:space="preserve"> </w:t>
            </w:r>
            <w:proofErr w:type="spellStart"/>
            <w:r w:rsidR="00522F5E">
              <w:t>nederland</w:t>
            </w:r>
            <w:proofErr w:type="spellEnd"/>
            <w:r w:rsidR="00522F5E">
              <w:t xml:space="preserve"> </w:t>
            </w:r>
            <w:r>
              <w:t>activiteiten is terug te vinden op onze</w:t>
            </w:r>
          </w:p>
          <w:p w:rsidR="000650C7" w:rsidRDefault="00634757" w:rsidP="000650C7">
            <w:r>
              <w:t>W</w:t>
            </w:r>
            <w:r w:rsidR="000650C7">
              <w:t>ebsite</w:t>
            </w:r>
            <w:r>
              <w:t xml:space="preserve"> </w:t>
            </w:r>
            <w:hyperlink r:id="rId12" w:history="1">
              <w:r w:rsidRPr="00ED2938">
                <w:rPr>
                  <w:rStyle w:val="Hyperlink"/>
                </w:rPr>
                <w:t>www.123kerk.nl</w:t>
              </w:r>
            </w:hyperlink>
          </w:p>
          <w:p w:rsidR="00634757" w:rsidRDefault="00634757" w:rsidP="000650C7"/>
          <w:p w:rsidR="000650C7" w:rsidRPr="000650C7" w:rsidRDefault="000650C7" w:rsidP="000650C7">
            <w:pPr>
              <w:rPr>
                <w:sz w:val="36"/>
              </w:rPr>
            </w:pPr>
            <w:r w:rsidRPr="000650C7">
              <w:rPr>
                <w:sz w:val="36"/>
              </w:rPr>
              <w:t>Ethische kwesties</w:t>
            </w:r>
          </w:p>
          <w:p w:rsidR="000650C7" w:rsidRDefault="000650C7" w:rsidP="000650C7">
            <w:r>
              <w:t>Vanuit de samenleving dienen zich voortdurend nieuwe vragen aan, waarop de gemeente</w:t>
            </w:r>
            <w:r w:rsidR="00634757">
              <w:t xml:space="preserve"> </w:t>
            </w:r>
            <w:r>
              <w:t>van Christus zich moet bezinnen, steeds in het licht van het evangelie.</w:t>
            </w:r>
            <w:r w:rsidR="00634757">
              <w:t xml:space="preserve"> </w:t>
            </w:r>
            <w:r>
              <w:t>Christelijke ethiek houdt in: hoe in deze situaties te handelen als christen?</w:t>
            </w:r>
          </w:p>
          <w:p w:rsidR="000650C7" w:rsidRDefault="000650C7" w:rsidP="000650C7">
            <w:r>
              <w:lastRenderedPageBreak/>
              <w:t>Voorop staat, dat de gemeente in ethische kwesties geen ‘standpunt’ inneemt, wat uitgelegd</w:t>
            </w:r>
            <w:r w:rsidR="00634757">
              <w:t xml:space="preserve"> </w:t>
            </w:r>
            <w:r>
              <w:t>zou kunnen worden als een ‘dogma’ (zo is het en niet anders).</w:t>
            </w:r>
            <w:r w:rsidR="00634757">
              <w:t xml:space="preserve"> </w:t>
            </w:r>
            <w:r>
              <w:t>Soms moet er in een bepaalde omstandigheid toch een richting worden gekozen: hoe te</w:t>
            </w:r>
            <w:r w:rsidR="00634757">
              <w:t xml:space="preserve"> </w:t>
            </w:r>
            <w:r>
              <w:t xml:space="preserve">handelen in deze kwestie? De vraagstelling ‘wat zegt de Bijbel hierover en wat zou de </w:t>
            </w:r>
            <w:proofErr w:type="spellStart"/>
            <w:r>
              <w:t>Here</w:t>
            </w:r>
            <w:proofErr w:type="spellEnd"/>
            <w:r w:rsidR="00634757">
              <w:t xml:space="preserve"> </w:t>
            </w:r>
            <w:r>
              <w:t>Jezus doen?’ mag steeds leidend zijn in het vinden van antwoorden op lastige vragen.</w:t>
            </w:r>
          </w:p>
          <w:p w:rsidR="000650C7" w:rsidRDefault="000650C7" w:rsidP="000650C7">
            <w:r>
              <w:t>Met haar keuze wil de gemeente geen oordeel uitspreken over mensen/gemeenten die</w:t>
            </w:r>
            <w:r w:rsidR="00634757">
              <w:t xml:space="preserve"> </w:t>
            </w:r>
            <w:r>
              <w:t>anders kiezen. Indien zich een vraag/kwestie aandient kunnen de volgende stappen gezet</w:t>
            </w:r>
            <w:r w:rsidR="00634757">
              <w:t xml:space="preserve"> </w:t>
            </w:r>
            <w:r>
              <w:t>worden:</w:t>
            </w:r>
          </w:p>
          <w:p w:rsidR="000650C7" w:rsidRDefault="000650C7" w:rsidP="000650C7">
            <w:r>
              <w:t>• de oudsten van de gemeente spreken erover en brengt de uitkomst naar buiten en legt</w:t>
            </w:r>
            <w:r w:rsidR="00634757">
              <w:t xml:space="preserve"> </w:t>
            </w:r>
            <w:r>
              <w:t>deze eventueel voor aan de ledenvergadering.</w:t>
            </w:r>
          </w:p>
          <w:p w:rsidR="000650C7" w:rsidRDefault="000650C7" w:rsidP="000650C7">
            <w:r>
              <w:t>• er wordt (zo nodig, zo mogelijk) een protocol (hoe te handelen) afgesproken. Dit protocol</w:t>
            </w:r>
            <w:r w:rsidR="00634757">
              <w:t xml:space="preserve"> </w:t>
            </w:r>
            <w:r>
              <w:t>is dan richtinggevend binnen de gemeente.</w:t>
            </w:r>
          </w:p>
          <w:p w:rsidR="000650C7" w:rsidRDefault="000650C7" w:rsidP="000650C7">
            <w:r>
              <w:t>Public Relations:</w:t>
            </w:r>
          </w:p>
          <w:p w:rsidR="000650C7" w:rsidRDefault="000650C7" w:rsidP="000650C7">
            <w:r>
              <w:t>De gemeente promoot haar activiteiten via de website en door het aanbieden van folders,</w:t>
            </w:r>
            <w:r w:rsidR="00634757">
              <w:t xml:space="preserve"> </w:t>
            </w:r>
            <w:r>
              <w:t>persberichten, artikelen of andere publicaties, hetzij schriftelijk of via de nieuwe media.</w:t>
            </w:r>
            <w:r w:rsidR="00634757">
              <w:t xml:space="preserve"> </w:t>
            </w:r>
            <w:r>
              <w:t>Middels de website zullen ook de statuten, het beleidsplan en iedere jaar het Financieel</w:t>
            </w:r>
            <w:r w:rsidR="00634757">
              <w:t xml:space="preserve"> </w:t>
            </w:r>
            <w:r>
              <w:t>Verslag worden gepubliceerd.</w:t>
            </w:r>
          </w:p>
          <w:p w:rsidR="000650C7" w:rsidRPr="000650C7" w:rsidRDefault="000650C7" w:rsidP="000650C7">
            <w:pPr>
              <w:rPr>
                <w:sz w:val="48"/>
              </w:rPr>
            </w:pPr>
            <w:r w:rsidRPr="000650C7">
              <w:rPr>
                <w:sz w:val="48"/>
              </w:rPr>
              <w:t>ANBI:</w:t>
            </w:r>
          </w:p>
          <w:p w:rsidR="000650C7" w:rsidRDefault="000650C7" w:rsidP="000650C7">
            <w:r>
              <w:t xml:space="preserve">Doordat Kerkgenootschap </w:t>
            </w:r>
            <w:r w:rsidR="00522F5E">
              <w:t xml:space="preserve">new life </w:t>
            </w:r>
            <w:proofErr w:type="spellStart"/>
            <w:r w:rsidR="00522F5E">
              <w:t>chuch</w:t>
            </w:r>
            <w:proofErr w:type="spellEnd"/>
            <w:r w:rsidR="00522F5E">
              <w:t xml:space="preserve"> </w:t>
            </w:r>
            <w:proofErr w:type="spellStart"/>
            <w:r w:rsidR="00522F5E">
              <w:t>nederland</w:t>
            </w:r>
            <w:proofErr w:type="spellEnd"/>
            <w:r w:rsidR="00522F5E">
              <w:t xml:space="preserve"> </w:t>
            </w:r>
            <w:r>
              <w:t>een ANBI (Algemeen Nut Beogende Instelling) status</w:t>
            </w:r>
            <w:r w:rsidR="00634757">
              <w:t xml:space="preserve"> </w:t>
            </w:r>
            <w:r>
              <w:t>heeft, kunt u fiscaal voordelig schenkingen doen aan onze gemeente. Het voordeel van</w:t>
            </w:r>
            <w:r w:rsidR="00634757">
              <w:t xml:space="preserve"> </w:t>
            </w:r>
            <w:r>
              <w:t xml:space="preserve">schenken aan </w:t>
            </w:r>
            <w:proofErr w:type="spellStart"/>
            <w:r>
              <w:t>ANBI’s</w:t>
            </w:r>
            <w:proofErr w:type="spellEnd"/>
            <w:r>
              <w:t xml:space="preserve"> is dat u de gift geheel of gedeeltelijk in aftrek kan brengen op uw</w:t>
            </w:r>
            <w:r w:rsidR="00634757">
              <w:t xml:space="preserve"> </w:t>
            </w:r>
            <w:r>
              <w:t>belastbaar inkomen</w:t>
            </w:r>
          </w:p>
          <w:p w:rsidR="000650C7" w:rsidRDefault="000650C7" w:rsidP="000650C7">
            <w:r>
              <w:t>Samenwerking:</w:t>
            </w:r>
          </w:p>
          <w:p w:rsidR="000650C7" w:rsidRDefault="000650C7" w:rsidP="000650C7">
            <w:r>
              <w:t>De Gemeente streeft en strekt zich zoveel mogelijk uit naar ( interkerkelijke) samenwerking.</w:t>
            </w:r>
          </w:p>
          <w:p w:rsidR="000650C7" w:rsidRDefault="000650C7" w:rsidP="000650C7">
            <w:r>
              <w:t>Overige informatie:</w:t>
            </w:r>
          </w:p>
          <w:p w:rsidR="000650C7" w:rsidRDefault="000650C7" w:rsidP="000650C7">
            <w:r>
              <w:t>Meer informatie vindt u op onze website, waaronder:</w:t>
            </w:r>
          </w:p>
          <w:p w:rsidR="000650C7" w:rsidRDefault="000650C7" w:rsidP="000650C7">
            <w:r>
              <w:t>- visie &amp; missie;</w:t>
            </w:r>
          </w:p>
          <w:p w:rsidR="000650C7" w:rsidRDefault="000650C7" w:rsidP="000650C7">
            <w:r>
              <w:t>- statuten;</w:t>
            </w:r>
          </w:p>
          <w:p w:rsidR="000650C7" w:rsidRDefault="000650C7" w:rsidP="000650C7">
            <w:r>
              <w:t>- financieel verslag;</w:t>
            </w:r>
          </w:p>
          <w:p w:rsidR="000650C7" w:rsidRDefault="000650C7" w:rsidP="000650C7">
            <w:r>
              <w:t>- actueel activiteitenoverzicht;</w:t>
            </w:r>
          </w:p>
          <w:p w:rsidR="00E77B5E" w:rsidRPr="00BF2A3D" w:rsidRDefault="000650C7" w:rsidP="000650C7">
            <w:r>
              <w:lastRenderedPageBreak/>
              <w:t>- contactgegevens.</w:t>
            </w:r>
          </w:p>
          <w:sdt>
            <w:sdtPr>
              <w:id w:val="877970023"/>
              <w:placeholder>
                <w:docPart w:val="FFBF31E5F20E44B9A28E1E32E24BC477"/>
              </w:placeholder>
              <w:temporary/>
              <w:showingPlcHdr/>
              <w15:appearance w15:val="hidden"/>
            </w:sdtPr>
            <w:sdtEndPr/>
            <w:sdtContent>
              <w:p w:rsidR="00E77B5E" w:rsidRPr="00BF2A3D" w:rsidRDefault="00E77B5E" w:rsidP="00C83A18">
                <w:pPr>
                  <w:pStyle w:val="Afsluiting"/>
                </w:pPr>
                <w:r w:rsidRPr="00BF2A3D">
                  <w:rPr>
                    <w:lang w:bidi="nl-NL"/>
                  </w:rPr>
                  <w:t>Met vriendelijke groet,</w:t>
                </w:r>
              </w:p>
            </w:sdtContent>
          </w:sdt>
          <w:p w:rsidR="00E77B5E" w:rsidRPr="00BF2A3D" w:rsidRDefault="00542A8F" w:rsidP="00542A8F">
            <w:proofErr w:type="spellStart"/>
            <w:r>
              <w:t>Rev</w:t>
            </w:r>
            <w:proofErr w:type="spellEnd"/>
            <w:r>
              <w:t xml:space="preserve"> Hans Blaauw . </w:t>
            </w:r>
          </w:p>
        </w:tc>
      </w:tr>
      <w:tr w:rsidR="00E77B5E" w:rsidRPr="00BF2A3D" w:rsidTr="00E77B5E">
        <w:trPr>
          <w:trHeight w:val="1164"/>
        </w:trPr>
        <w:tc>
          <w:tcPr>
            <w:tcW w:w="719" w:type="dxa"/>
          </w:tcPr>
          <w:p w:rsidR="00E77B5E" w:rsidRPr="00BF2A3D" w:rsidRDefault="00E77B5E" w:rsidP="00AE68A8"/>
        </w:tc>
        <w:tc>
          <w:tcPr>
            <w:tcW w:w="2940" w:type="dxa"/>
            <w:gridSpan w:val="2"/>
          </w:tcPr>
          <w:p w:rsidR="00E77B5E" w:rsidRPr="00BF2A3D" w:rsidRDefault="00E77B5E" w:rsidP="00AE68A8"/>
        </w:tc>
        <w:tc>
          <w:tcPr>
            <w:tcW w:w="423" w:type="dxa"/>
            <w:vMerge/>
          </w:tcPr>
          <w:p w:rsidR="00E77B5E" w:rsidRPr="00BF2A3D" w:rsidRDefault="00E77B5E" w:rsidP="00AE68A8"/>
        </w:tc>
        <w:tc>
          <w:tcPr>
            <w:tcW w:w="6601" w:type="dxa"/>
            <w:gridSpan w:val="2"/>
            <w:vMerge/>
          </w:tcPr>
          <w:p w:rsidR="00E77B5E" w:rsidRPr="00BF2A3D" w:rsidRDefault="00E77B5E" w:rsidP="00AE68A8"/>
        </w:tc>
      </w:tr>
      <w:tr w:rsidR="00E77B5E" w:rsidRPr="00BF2A3D" w:rsidTr="00E77B5E">
        <w:trPr>
          <w:trHeight w:val="543"/>
        </w:trPr>
        <w:tc>
          <w:tcPr>
            <w:tcW w:w="719" w:type="dxa"/>
          </w:tcPr>
          <w:p w:rsidR="00E77B5E" w:rsidRPr="00BF2A3D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BF2A3D" w:rsidRDefault="00E77B5E" w:rsidP="00CC1E8B">
            <w:pPr>
              <w:pStyle w:val="Contact"/>
            </w:pPr>
            <w:r w:rsidRPr="00BF2A3D">
              <w:rPr>
                <w:noProof/>
                <w:lang w:eastAsia="nl-NL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Groep 21" descr="GPS-pictogram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rije vorm: Vorm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Afbeelding 23" descr="GPS-pictogra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EAF2EB" id="Groep 21" o:spid="_x0000_s1026" alt="GPS-pictogram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">
                      <v:shape id="Vrije vorm: Vorm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23" o:spid="_x0000_s1028" type="#_x0000_t75" alt="GPS-pictogram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5" o:title="GPS-pictogram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7C52F2" w:rsidRDefault="007C52F2" w:rsidP="007C52F2">
            <w:pPr>
              <w:pStyle w:val="Informatie"/>
            </w:pPr>
            <w:r>
              <w:t xml:space="preserve">Bernisse 28   </w:t>
            </w:r>
          </w:p>
          <w:p w:rsidR="00E77B5E" w:rsidRPr="00BF2A3D" w:rsidRDefault="007C52F2" w:rsidP="007C52F2">
            <w:pPr>
              <w:pStyle w:val="Informatie"/>
            </w:pPr>
            <w:r>
              <w:t xml:space="preserve">8032BN Zwolle </w:t>
            </w:r>
          </w:p>
        </w:tc>
        <w:tc>
          <w:tcPr>
            <w:tcW w:w="423" w:type="dxa"/>
            <w:vMerge/>
          </w:tcPr>
          <w:p w:rsidR="00E77B5E" w:rsidRPr="00BF2A3D" w:rsidRDefault="00E77B5E" w:rsidP="00AE68A8"/>
        </w:tc>
        <w:tc>
          <w:tcPr>
            <w:tcW w:w="6601" w:type="dxa"/>
            <w:gridSpan w:val="2"/>
            <w:vMerge/>
          </w:tcPr>
          <w:p w:rsidR="00E77B5E" w:rsidRPr="00BF2A3D" w:rsidRDefault="00E77B5E" w:rsidP="00AE68A8"/>
        </w:tc>
      </w:tr>
      <w:tr w:rsidR="00E77B5E" w:rsidRPr="00BF2A3D" w:rsidTr="00E77B5E">
        <w:trPr>
          <w:trHeight w:val="183"/>
        </w:trPr>
        <w:tc>
          <w:tcPr>
            <w:tcW w:w="719" w:type="dxa"/>
          </w:tcPr>
          <w:p w:rsidR="00E77B5E" w:rsidRPr="00BF2A3D" w:rsidRDefault="00E77B5E" w:rsidP="00AE68A8">
            <w:pPr>
              <w:pStyle w:val="Geenafstand"/>
            </w:pPr>
          </w:p>
        </w:tc>
        <w:tc>
          <w:tcPr>
            <w:tcW w:w="2940" w:type="dxa"/>
            <w:gridSpan w:val="2"/>
            <w:vAlign w:val="center"/>
          </w:tcPr>
          <w:p w:rsidR="00E77B5E" w:rsidRPr="00BF2A3D" w:rsidRDefault="00E77B5E" w:rsidP="00AE68A8">
            <w:pPr>
              <w:pStyle w:val="Geenafstand"/>
            </w:pPr>
          </w:p>
        </w:tc>
        <w:tc>
          <w:tcPr>
            <w:tcW w:w="423" w:type="dxa"/>
            <w:vMerge/>
          </w:tcPr>
          <w:p w:rsidR="00E77B5E" w:rsidRPr="00BF2A3D" w:rsidRDefault="00E77B5E" w:rsidP="00AE68A8"/>
        </w:tc>
        <w:tc>
          <w:tcPr>
            <w:tcW w:w="6601" w:type="dxa"/>
            <w:gridSpan w:val="2"/>
            <w:vMerge/>
          </w:tcPr>
          <w:p w:rsidR="00E77B5E" w:rsidRPr="00BF2A3D" w:rsidRDefault="00E77B5E" w:rsidP="00AE68A8"/>
        </w:tc>
      </w:tr>
      <w:tr w:rsidR="00E77B5E" w:rsidRPr="00BF2A3D" w:rsidTr="00E77B5E">
        <w:trPr>
          <w:trHeight w:val="624"/>
        </w:trPr>
        <w:tc>
          <w:tcPr>
            <w:tcW w:w="719" w:type="dxa"/>
          </w:tcPr>
          <w:p w:rsidR="00E77B5E" w:rsidRPr="00BF2A3D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BF2A3D" w:rsidRDefault="00E77B5E" w:rsidP="00CC1E8B">
            <w:pPr>
              <w:pStyle w:val="Contact"/>
            </w:pPr>
            <w:r w:rsidRPr="00BF2A3D">
              <w:rPr>
                <w:noProof/>
                <w:lang w:eastAsia="nl-NL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Groep 22" descr="telefoonpictogram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rije vorm: Vorm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Afbeelding 28" descr="Telefoonpictogra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A0FD7" id="Groep 22" o:spid="_x0000_s1026" alt="telefoonpictogram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">
                      <v:shape id="Vrije vorm: Vorm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Afbeelding 28" o:spid="_x0000_s1028" type="#_x0000_t75" alt="Telefoonpictogram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7" o:title="Telefoonpictogram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BF2A3D" w:rsidRDefault="007C52F2" w:rsidP="007C52F2">
            <w:pPr>
              <w:pStyle w:val="Informatie"/>
            </w:pPr>
            <w:r>
              <w:t>0651186902</w:t>
            </w:r>
          </w:p>
        </w:tc>
        <w:tc>
          <w:tcPr>
            <w:tcW w:w="423" w:type="dxa"/>
            <w:vMerge/>
          </w:tcPr>
          <w:p w:rsidR="00E77B5E" w:rsidRPr="00BF2A3D" w:rsidRDefault="00E77B5E" w:rsidP="00AE68A8"/>
        </w:tc>
        <w:tc>
          <w:tcPr>
            <w:tcW w:w="6601" w:type="dxa"/>
            <w:gridSpan w:val="2"/>
            <w:vMerge/>
          </w:tcPr>
          <w:p w:rsidR="00E77B5E" w:rsidRPr="00BF2A3D" w:rsidRDefault="00E77B5E" w:rsidP="00AE68A8"/>
        </w:tc>
      </w:tr>
      <w:tr w:rsidR="00E77B5E" w:rsidRPr="00BF2A3D" w:rsidTr="00E77B5E">
        <w:trPr>
          <w:trHeight w:val="183"/>
        </w:trPr>
        <w:tc>
          <w:tcPr>
            <w:tcW w:w="719" w:type="dxa"/>
          </w:tcPr>
          <w:p w:rsidR="00E77B5E" w:rsidRPr="00BF2A3D" w:rsidRDefault="00E77B5E" w:rsidP="00AE68A8">
            <w:pPr>
              <w:pStyle w:val="Geenafstand"/>
            </w:pPr>
          </w:p>
        </w:tc>
        <w:tc>
          <w:tcPr>
            <w:tcW w:w="2940" w:type="dxa"/>
            <w:gridSpan w:val="2"/>
            <w:vAlign w:val="center"/>
          </w:tcPr>
          <w:p w:rsidR="00E77B5E" w:rsidRPr="00BF2A3D" w:rsidRDefault="00E77B5E" w:rsidP="00AE68A8">
            <w:pPr>
              <w:pStyle w:val="Geenafstand"/>
            </w:pPr>
          </w:p>
        </w:tc>
        <w:tc>
          <w:tcPr>
            <w:tcW w:w="423" w:type="dxa"/>
            <w:vMerge/>
          </w:tcPr>
          <w:p w:rsidR="00E77B5E" w:rsidRPr="00BF2A3D" w:rsidRDefault="00E77B5E" w:rsidP="00AE68A8"/>
        </w:tc>
        <w:tc>
          <w:tcPr>
            <w:tcW w:w="6601" w:type="dxa"/>
            <w:gridSpan w:val="2"/>
            <w:vMerge/>
          </w:tcPr>
          <w:p w:rsidR="00E77B5E" w:rsidRPr="00BF2A3D" w:rsidRDefault="00E77B5E" w:rsidP="00AE68A8"/>
        </w:tc>
      </w:tr>
      <w:tr w:rsidR="00E77B5E" w:rsidRPr="00BF2A3D" w:rsidTr="00E77B5E">
        <w:trPr>
          <w:trHeight w:val="633"/>
        </w:trPr>
        <w:tc>
          <w:tcPr>
            <w:tcW w:w="719" w:type="dxa"/>
          </w:tcPr>
          <w:p w:rsidR="00E77B5E" w:rsidRPr="00BF2A3D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BF2A3D" w:rsidRDefault="00E77B5E" w:rsidP="00CC1E8B">
            <w:pPr>
              <w:pStyle w:val="Contact"/>
            </w:pPr>
            <w:r w:rsidRPr="00BF2A3D">
              <w:rPr>
                <w:noProof/>
                <w:lang w:eastAsia="nl-NL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Groep 24" descr="e-mailpictogram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rije vorm: Vorm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Afbeelding 32" descr="E-mailpictogra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0C1E25" id="Groep 24" o:spid="_x0000_s1026" alt="e-mailpictogram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">
                      <v:shape id="Vrije vorm: Vorm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Afbeelding 32" o:spid="_x0000_s1028" type="#_x0000_t75" alt="E-mailpictogram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9" o:title="E-mailpictogram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BF2A3D" w:rsidRDefault="007C52F2" w:rsidP="007C52F2">
            <w:pPr>
              <w:pStyle w:val="Informatie"/>
            </w:pPr>
            <w:r>
              <w:t>info@regiopastor.nl</w:t>
            </w:r>
          </w:p>
        </w:tc>
        <w:tc>
          <w:tcPr>
            <w:tcW w:w="423" w:type="dxa"/>
            <w:vMerge/>
          </w:tcPr>
          <w:p w:rsidR="00E77B5E" w:rsidRPr="00BF2A3D" w:rsidRDefault="00E77B5E" w:rsidP="00AE68A8"/>
        </w:tc>
        <w:tc>
          <w:tcPr>
            <w:tcW w:w="6601" w:type="dxa"/>
            <w:gridSpan w:val="2"/>
            <w:vMerge/>
          </w:tcPr>
          <w:p w:rsidR="00E77B5E" w:rsidRPr="00BF2A3D" w:rsidRDefault="00E77B5E" w:rsidP="00AE68A8"/>
        </w:tc>
      </w:tr>
      <w:tr w:rsidR="00E77B5E" w:rsidRPr="00BF2A3D" w:rsidTr="00E77B5E">
        <w:trPr>
          <w:trHeight w:val="174"/>
        </w:trPr>
        <w:tc>
          <w:tcPr>
            <w:tcW w:w="719" w:type="dxa"/>
          </w:tcPr>
          <w:p w:rsidR="00E77B5E" w:rsidRPr="00BF2A3D" w:rsidRDefault="00E77B5E" w:rsidP="00AE68A8">
            <w:pPr>
              <w:pStyle w:val="Geenafstand"/>
            </w:pPr>
          </w:p>
        </w:tc>
        <w:tc>
          <w:tcPr>
            <w:tcW w:w="2940" w:type="dxa"/>
            <w:gridSpan w:val="2"/>
            <w:vAlign w:val="center"/>
          </w:tcPr>
          <w:p w:rsidR="00E77B5E" w:rsidRPr="00BF2A3D" w:rsidRDefault="00E77B5E" w:rsidP="00AE68A8">
            <w:pPr>
              <w:pStyle w:val="Geenafstand"/>
            </w:pPr>
          </w:p>
        </w:tc>
        <w:tc>
          <w:tcPr>
            <w:tcW w:w="423" w:type="dxa"/>
            <w:vMerge/>
          </w:tcPr>
          <w:p w:rsidR="00E77B5E" w:rsidRPr="00BF2A3D" w:rsidRDefault="00E77B5E" w:rsidP="00AE68A8"/>
        </w:tc>
        <w:tc>
          <w:tcPr>
            <w:tcW w:w="6601" w:type="dxa"/>
            <w:gridSpan w:val="2"/>
            <w:vMerge/>
          </w:tcPr>
          <w:p w:rsidR="00E77B5E" w:rsidRPr="00BF2A3D" w:rsidRDefault="00E77B5E" w:rsidP="00AE68A8"/>
        </w:tc>
      </w:tr>
      <w:tr w:rsidR="00E77B5E" w:rsidRPr="00BF2A3D" w:rsidTr="00E77B5E">
        <w:trPr>
          <w:trHeight w:val="633"/>
        </w:trPr>
        <w:tc>
          <w:tcPr>
            <w:tcW w:w="719" w:type="dxa"/>
          </w:tcPr>
          <w:p w:rsidR="00E77B5E" w:rsidRPr="00BF2A3D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BF2A3D" w:rsidRDefault="00E77B5E" w:rsidP="00CC1E8B">
            <w:pPr>
              <w:pStyle w:val="Contact"/>
            </w:pPr>
            <w:r w:rsidRPr="00BF2A3D">
              <w:rPr>
                <w:noProof/>
                <w:lang w:eastAsia="nl-NL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Groep 23" descr="websitepictogram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rije vorm: Vorm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Afbeelding 36" descr="websitepictogra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B0EE9" id="Groep 23" o:spid="_x0000_s1026" alt="websitepictogram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Bse+2gAAAAMBAAAPAAAAZHJzL2Rv&#10;d25yZXYueG1sTI9BS8NAEIXvgv9hGcGb3cQYkZhNKUU9FcFWEG/TZJqEZmdDdpuk/97Ri73MY3jD&#10;e9/ky9l2aqTBt44NxIsIFHHpqpZrA5+717snUD4gV9g5JgNn8rAsrq9yzCo38QeN21ArCWGfoYEm&#10;hD7T2pcNWfQL1xOLd3CDxSDrUOtqwEnCbafvo+hRW2xZGhrsad1QedyerIG3CadVEr+Mm+Nhff7e&#10;pe9fm5iMub2ZV8+gAs3h/xh+8QUdCmHauxNXXnUG5JHwN8VLkwTUXvQhBV3k+pK9+AE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">
                      <v:shape id="Vrije vorm: Vorm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Afbeelding 36" o:spid="_x0000_s1028" type="#_x0000_t75" alt="websitepictogram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21" o:title="websitepictogram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BF2A3D" w:rsidRDefault="007C52F2" w:rsidP="007C52F2">
            <w:pPr>
              <w:pStyle w:val="Informatie"/>
            </w:pPr>
            <w:r>
              <w:t>www.123kerk.nl</w:t>
            </w:r>
          </w:p>
        </w:tc>
        <w:tc>
          <w:tcPr>
            <w:tcW w:w="423" w:type="dxa"/>
            <w:vMerge/>
          </w:tcPr>
          <w:p w:rsidR="00E77B5E" w:rsidRPr="00BF2A3D" w:rsidRDefault="00E77B5E" w:rsidP="00AE68A8"/>
        </w:tc>
        <w:tc>
          <w:tcPr>
            <w:tcW w:w="6601" w:type="dxa"/>
            <w:gridSpan w:val="2"/>
            <w:vMerge/>
          </w:tcPr>
          <w:p w:rsidR="00E77B5E" w:rsidRPr="00BF2A3D" w:rsidRDefault="00E77B5E" w:rsidP="00AE68A8"/>
        </w:tc>
      </w:tr>
      <w:tr w:rsidR="00E77B5E" w:rsidRPr="00BF2A3D" w:rsidTr="00E77B5E">
        <w:trPr>
          <w:trHeight w:val="2448"/>
        </w:trPr>
        <w:tc>
          <w:tcPr>
            <w:tcW w:w="719" w:type="dxa"/>
          </w:tcPr>
          <w:p w:rsidR="00E77B5E" w:rsidRPr="00BF2A3D" w:rsidRDefault="00E77B5E" w:rsidP="00AE68A8"/>
        </w:tc>
        <w:tc>
          <w:tcPr>
            <w:tcW w:w="2940" w:type="dxa"/>
            <w:gridSpan w:val="2"/>
          </w:tcPr>
          <w:p w:rsidR="00E77B5E" w:rsidRPr="00BF2A3D" w:rsidRDefault="00E77B5E" w:rsidP="00AE68A8"/>
        </w:tc>
        <w:tc>
          <w:tcPr>
            <w:tcW w:w="423" w:type="dxa"/>
          </w:tcPr>
          <w:p w:rsidR="00E77B5E" w:rsidRPr="00BF2A3D" w:rsidRDefault="00E77B5E" w:rsidP="00AE68A8"/>
        </w:tc>
        <w:tc>
          <w:tcPr>
            <w:tcW w:w="6601" w:type="dxa"/>
            <w:gridSpan w:val="2"/>
            <w:vMerge/>
          </w:tcPr>
          <w:p w:rsidR="00E77B5E" w:rsidRPr="00BF2A3D" w:rsidRDefault="00E77B5E" w:rsidP="00AE68A8"/>
        </w:tc>
      </w:tr>
    </w:tbl>
    <w:p w:rsidR="007F5B63" w:rsidRPr="00BF2A3D" w:rsidRDefault="007F5B63" w:rsidP="009B591F"/>
    <w:sectPr w:rsidR="007F5B63" w:rsidRPr="00BF2A3D" w:rsidSect="00BF2A3D">
      <w:headerReference w:type="default" r:id="rId22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3B2" w:rsidRDefault="005F43B2" w:rsidP="00590471">
      <w:r>
        <w:separator/>
      </w:r>
    </w:p>
  </w:endnote>
  <w:endnote w:type="continuationSeparator" w:id="0">
    <w:p w:rsidR="005F43B2" w:rsidRDefault="005F43B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3B2" w:rsidRDefault="005F43B2" w:rsidP="00590471">
      <w:r>
        <w:separator/>
      </w:r>
    </w:p>
  </w:footnote>
  <w:footnote w:type="continuationSeparator" w:id="0">
    <w:p w:rsidR="005F43B2" w:rsidRDefault="005F43B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BF2A3D" w:rsidRDefault="00AE68A8" w:rsidP="00060042">
    <w:pPr>
      <w:pStyle w:val="Plattetekst"/>
    </w:pPr>
    <w:r w:rsidRPr="00BF2A3D"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ep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e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Vrije vorm: Vorm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rije vorm: Vorm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hthoe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e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Vrije vorm: Vorm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rije vorm: Vorm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rije vorm: Vorm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rije vorm: Vorm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rije vorm: Vorm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rije vorm: Vorm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AB98683" id="Groe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">
              <v:group id="Groep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Vrije vorm: Vorm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hthoek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ep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Vrije vorm: Vorm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F2A3D">
      <w:rPr>
        <w:noProof/>
        <w:lang w:bidi="nl-N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7029DC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7583502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F42CA9E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9E47124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7CE2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0026E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22488A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04EFE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64CACA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81E7D14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590D0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73D2B23"/>
    <w:multiLevelType w:val="multilevel"/>
    <w:tmpl w:val="04090023"/>
    <w:styleLink w:val="Artikelsecti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47B731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0C7"/>
    <w:rsid w:val="00041DB2"/>
    <w:rsid w:val="00055B72"/>
    <w:rsid w:val="00060042"/>
    <w:rsid w:val="000650C7"/>
    <w:rsid w:val="0008685D"/>
    <w:rsid w:val="00112FD7"/>
    <w:rsid w:val="001253DD"/>
    <w:rsid w:val="00150ABD"/>
    <w:rsid w:val="00222466"/>
    <w:rsid w:val="00236632"/>
    <w:rsid w:val="0029260E"/>
    <w:rsid w:val="002A72D3"/>
    <w:rsid w:val="002B4549"/>
    <w:rsid w:val="00310F17"/>
    <w:rsid w:val="003326CB"/>
    <w:rsid w:val="00376291"/>
    <w:rsid w:val="003763B9"/>
    <w:rsid w:val="00380FD1"/>
    <w:rsid w:val="00383D02"/>
    <w:rsid w:val="00384CE1"/>
    <w:rsid w:val="00444ABD"/>
    <w:rsid w:val="004B0F6E"/>
    <w:rsid w:val="004E158A"/>
    <w:rsid w:val="00522F5E"/>
    <w:rsid w:val="00527841"/>
    <w:rsid w:val="00542A8F"/>
    <w:rsid w:val="005471D7"/>
    <w:rsid w:val="00565C77"/>
    <w:rsid w:val="0056708E"/>
    <w:rsid w:val="005801E5"/>
    <w:rsid w:val="00590471"/>
    <w:rsid w:val="005D01FA"/>
    <w:rsid w:val="005D45DC"/>
    <w:rsid w:val="005F43B2"/>
    <w:rsid w:val="00634757"/>
    <w:rsid w:val="006716D8"/>
    <w:rsid w:val="00687D9A"/>
    <w:rsid w:val="006920F0"/>
    <w:rsid w:val="006C020C"/>
    <w:rsid w:val="006D79A8"/>
    <w:rsid w:val="007575B6"/>
    <w:rsid w:val="007C52F2"/>
    <w:rsid w:val="007F5B63"/>
    <w:rsid w:val="00803A0A"/>
    <w:rsid w:val="00846CB9"/>
    <w:rsid w:val="008A1E6E"/>
    <w:rsid w:val="008B108C"/>
    <w:rsid w:val="008C2CFC"/>
    <w:rsid w:val="009475DC"/>
    <w:rsid w:val="00960312"/>
    <w:rsid w:val="00967B93"/>
    <w:rsid w:val="009A3BF2"/>
    <w:rsid w:val="009B591F"/>
    <w:rsid w:val="00A31B16"/>
    <w:rsid w:val="00A9169C"/>
    <w:rsid w:val="00AE68A8"/>
    <w:rsid w:val="00B6466C"/>
    <w:rsid w:val="00B76CDA"/>
    <w:rsid w:val="00BF2A3D"/>
    <w:rsid w:val="00C1251C"/>
    <w:rsid w:val="00C14078"/>
    <w:rsid w:val="00C83A18"/>
    <w:rsid w:val="00CC1E8B"/>
    <w:rsid w:val="00CD2321"/>
    <w:rsid w:val="00CE1E3D"/>
    <w:rsid w:val="00D053FA"/>
    <w:rsid w:val="00D26515"/>
    <w:rsid w:val="00DC1696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57E76"/>
    <w:rsid w:val="00F878BD"/>
    <w:rsid w:val="00FE7401"/>
    <w:rsid w:val="00FF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nl-NL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sid w:val="00527841"/>
    <w:rPr>
      <w:rFonts w:ascii="Calibri" w:hAnsi="Calibri" w:cs="Calibri"/>
    </w:rPr>
  </w:style>
  <w:style w:type="paragraph" w:styleId="Kop1">
    <w:name w:val="heading 1"/>
    <w:basedOn w:val="Standaard"/>
    <w:next w:val="Standaard"/>
    <w:link w:val="Kop1Char"/>
    <w:uiPriority w:val="9"/>
    <w:qFormat/>
    <w:rsid w:val="00527841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rsid w:val="00527841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27841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27841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2784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2784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2784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2784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2784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semiHidden/>
    <w:qFormat/>
    <w:rsid w:val="00527841"/>
    <w:rPr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527841"/>
    <w:rPr>
      <w:rFonts w:ascii="Calibri" w:hAnsi="Calibri" w:cs="Calibri"/>
      <w:sz w:val="20"/>
      <w:szCs w:val="20"/>
    </w:rPr>
  </w:style>
  <w:style w:type="character" w:customStyle="1" w:styleId="Kop1Char">
    <w:name w:val="Kop 1 Char"/>
    <w:basedOn w:val="Standaardalinea-lettertype"/>
    <w:link w:val="Kop1"/>
    <w:uiPriority w:val="9"/>
    <w:rsid w:val="00527841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jstalinea">
    <w:name w:val="List Paragraph"/>
    <w:basedOn w:val="Plattetekst"/>
    <w:uiPriority w:val="1"/>
    <w:semiHidden/>
    <w:qFormat/>
    <w:rsid w:val="00527841"/>
    <w:pPr>
      <w:numPr>
        <w:numId w:val="2"/>
      </w:numPr>
      <w:spacing w:after="120"/>
    </w:pPr>
    <w:rPr>
      <w:szCs w:val="24"/>
    </w:rPr>
  </w:style>
  <w:style w:type="paragraph" w:customStyle="1" w:styleId="Tabelalinea">
    <w:name w:val="Tabelalinea"/>
    <w:basedOn w:val="Standaard"/>
    <w:uiPriority w:val="1"/>
    <w:semiHidden/>
    <w:rsid w:val="00527841"/>
    <w:rPr>
      <w:rFonts w:ascii="Times New Roman" w:hAnsi="Times New Roman"/>
      <w:sz w:val="24"/>
      <w:szCs w:val="24"/>
    </w:rPr>
  </w:style>
  <w:style w:type="paragraph" w:styleId="Koptekst">
    <w:name w:val="header"/>
    <w:basedOn w:val="Standaard"/>
    <w:link w:val="KoptekstChar"/>
    <w:uiPriority w:val="99"/>
    <w:semiHidden/>
    <w:rsid w:val="0052784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527841"/>
    <w:rPr>
      <w:rFonts w:ascii="Calibri" w:hAnsi="Calibri" w:cs="Calibri"/>
    </w:rPr>
  </w:style>
  <w:style w:type="paragraph" w:styleId="Voettekst">
    <w:name w:val="footer"/>
    <w:basedOn w:val="Standaard"/>
    <w:link w:val="VoettekstChar"/>
    <w:uiPriority w:val="99"/>
    <w:semiHidden/>
    <w:rsid w:val="0052784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527841"/>
    <w:rPr>
      <w:rFonts w:ascii="Calibri" w:hAnsi="Calibri" w:cs="Calibri"/>
    </w:rPr>
  </w:style>
  <w:style w:type="table" w:styleId="Tabelraster">
    <w:name w:val="Table Grid"/>
    <w:basedOn w:val="Standaardtabel"/>
    <w:uiPriority w:val="39"/>
    <w:rsid w:val="00527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527841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Char">
    <w:name w:val="Titel Char"/>
    <w:basedOn w:val="Standaardalinea-lettertype"/>
    <w:link w:val="Titel"/>
    <w:uiPriority w:val="10"/>
    <w:rsid w:val="00527841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e">
    <w:name w:val="Informatie"/>
    <w:basedOn w:val="Plattetekst"/>
    <w:uiPriority w:val="1"/>
    <w:qFormat/>
    <w:rsid w:val="00527841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ums">
    <w:name w:val="Datums"/>
    <w:basedOn w:val="Plattetekst"/>
    <w:uiPriority w:val="1"/>
    <w:semiHidden/>
    <w:qFormat/>
    <w:rsid w:val="00527841"/>
    <w:pPr>
      <w:kinsoku w:val="0"/>
      <w:overflowPunct w:val="0"/>
    </w:pPr>
    <w:rPr>
      <w:b/>
      <w:color w:val="000000" w:themeColor="text1"/>
      <w:sz w:val="18"/>
    </w:rPr>
  </w:style>
  <w:style w:type="character" w:styleId="Zwaar">
    <w:name w:val="Strong"/>
    <w:basedOn w:val="Standaardalinea-lettertype"/>
    <w:uiPriority w:val="22"/>
    <w:semiHidden/>
    <w:qFormat/>
    <w:rsid w:val="00527841"/>
    <w:rPr>
      <w:rFonts w:ascii="Calibri" w:hAnsi="Calibri" w:cs="Calibri"/>
      <w:b/>
      <w:bCs/>
      <w:color w:val="666666" w:themeColor="accent4"/>
    </w:rPr>
  </w:style>
  <w:style w:type="character" w:styleId="Tekstvantijdelijkeaanduiding">
    <w:name w:val="Placeholder Text"/>
    <w:basedOn w:val="Standaardalinea-lettertype"/>
    <w:uiPriority w:val="99"/>
    <w:semiHidden/>
    <w:rsid w:val="00527841"/>
    <w:rPr>
      <w:rFonts w:ascii="Calibri" w:hAnsi="Calibri" w:cs="Calibri"/>
      <w:color w:val="808080"/>
    </w:rPr>
  </w:style>
  <w:style w:type="paragraph" w:styleId="Datum">
    <w:name w:val="Date"/>
    <w:basedOn w:val="Standaard"/>
    <w:next w:val="Standaard"/>
    <w:link w:val="DatumChar"/>
    <w:uiPriority w:val="99"/>
    <w:rsid w:val="00527841"/>
    <w:pPr>
      <w:spacing w:line="480" w:lineRule="auto"/>
    </w:pPr>
  </w:style>
  <w:style w:type="character" w:customStyle="1" w:styleId="DatumChar">
    <w:name w:val="Datum Char"/>
    <w:basedOn w:val="Standaardalinea-lettertype"/>
    <w:link w:val="Datum"/>
    <w:uiPriority w:val="99"/>
    <w:rsid w:val="00527841"/>
    <w:rPr>
      <w:rFonts w:ascii="Calibri" w:hAnsi="Calibri" w:cs="Calibri"/>
    </w:rPr>
  </w:style>
  <w:style w:type="paragraph" w:styleId="Geenafstand">
    <w:name w:val="No Spacing"/>
    <w:basedOn w:val="Standaard"/>
    <w:uiPriority w:val="1"/>
    <w:rsid w:val="00527841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">
    <w:name w:val="Contact"/>
    <w:basedOn w:val="Standaard"/>
    <w:link w:val="Tekensvoorcontact"/>
    <w:uiPriority w:val="1"/>
    <w:qFormat/>
    <w:rsid w:val="00527841"/>
    <w:pPr>
      <w:spacing w:after="0"/>
    </w:pPr>
  </w:style>
  <w:style w:type="paragraph" w:styleId="Afsluiting">
    <w:name w:val="Closing"/>
    <w:basedOn w:val="Standaard"/>
    <w:link w:val="AfsluitingChar"/>
    <w:uiPriority w:val="99"/>
    <w:qFormat/>
    <w:rsid w:val="00527841"/>
    <w:pPr>
      <w:spacing w:before="480" w:after="0"/>
    </w:pPr>
  </w:style>
  <w:style w:type="character" w:customStyle="1" w:styleId="Tekensvoorcontact">
    <w:name w:val="Tekens voor contact"/>
    <w:basedOn w:val="Standaardalinea-lettertype"/>
    <w:link w:val="Contact"/>
    <w:uiPriority w:val="1"/>
    <w:rsid w:val="00527841"/>
    <w:rPr>
      <w:rFonts w:ascii="Calibri" w:hAnsi="Calibri" w:cs="Calibri"/>
    </w:rPr>
  </w:style>
  <w:style w:type="character" w:customStyle="1" w:styleId="AfsluitingChar">
    <w:name w:val="Afsluiting Char"/>
    <w:basedOn w:val="Standaardalinea-lettertype"/>
    <w:link w:val="Afsluiting"/>
    <w:uiPriority w:val="99"/>
    <w:rsid w:val="00527841"/>
    <w:rPr>
      <w:rFonts w:ascii="Calibri" w:hAnsi="Calibri" w:cs="Calibri"/>
    </w:rPr>
  </w:style>
  <w:style w:type="character" w:customStyle="1" w:styleId="Mention">
    <w:name w:val="Mention"/>
    <w:basedOn w:val="Standaardalinea-lettertype"/>
    <w:uiPriority w:val="99"/>
    <w:semiHidden/>
    <w:unhideWhenUsed/>
    <w:rsid w:val="0052784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527841"/>
    <w:pPr>
      <w:numPr>
        <w:numId w:val="3"/>
      </w:numPr>
    </w:pPr>
  </w:style>
  <w:style w:type="numbering" w:styleId="1ai">
    <w:name w:val="Outline List 1"/>
    <w:basedOn w:val="Geenlijst"/>
    <w:uiPriority w:val="99"/>
    <w:semiHidden/>
    <w:unhideWhenUsed/>
    <w:rsid w:val="00527841"/>
    <w:pPr>
      <w:numPr>
        <w:numId w:val="4"/>
      </w:numPr>
    </w:pPr>
  </w:style>
  <w:style w:type="character" w:styleId="HTMLCode">
    <w:name w:val="HTML Code"/>
    <w:basedOn w:val="Standaardalinea-lettertype"/>
    <w:uiPriority w:val="99"/>
    <w:semiHidden/>
    <w:unhideWhenUsed/>
    <w:rsid w:val="00527841"/>
    <w:rPr>
      <w:rFonts w:ascii="Consolas" w:hAnsi="Consolas" w:cs="Calibri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527841"/>
    <w:rPr>
      <w:rFonts w:ascii="Calibri" w:hAnsi="Calibri" w:cs="Calibri"/>
      <w:i/>
      <w:iCs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527841"/>
    <w:pPr>
      <w:spacing w:after="0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527841"/>
    <w:rPr>
      <w:rFonts w:ascii="Calibri" w:hAnsi="Calibri" w:cs="Calibri"/>
      <w:i/>
      <w:iCs/>
    </w:rPr>
  </w:style>
  <w:style w:type="character" w:styleId="HTMLDefinition">
    <w:name w:val="HTML Definition"/>
    <w:basedOn w:val="Standaardalinea-lettertype"/>
    <w:uiPriority w:val="99"/>
    <w:semiHidden/>
    <w:unhideWhenUsed/>
    <w:rsid w:val="00527841"/>
    <w:rPr>
      <w:rFonts w:ascii="Calibri" w:hAnsi="Calibri" w:cs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527841"/>
    <w:rPr>
      <w:rFonts w:ascii="Calibri" w:hAnsi="Calibri" w:cs="Calibri"/>
      <w:i/>
      <w:iCs/>
    </w:rPr>
  </w:style>
  <w:style w:type="character" w:styleId="HTML-schrijfmachine">
    <w:name w:val="HTML Typewriter"/>
    <w:basedOn w:val="Standaardalinea-lettertype"/>
    <w:uiPriority w:val="99"/>
    <w:semiHidden/>
    <w:unhideWhenUsed/>
    <w:rsid w:val="00527841"/>
    <w:rPr>
      <w:rFonts w:ascii="Consolas" w:hAnsi="Consolas" w:cs="Calibri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527841"/>
    <w:rPr>
      <w:rFonts w:ascii="Consolas" w:hAnsi="Consolas" w:cs="Calibri"/>
      <w:sz w:val="24"/>
      <w:szCs w:val="24"/>
    </w:rPr>
  </w:style>
  <w:style w:type="character" w:styleId="HTML-acroniem">
    <w:name w:val="HTML Acronym"/>
    <w:basedOn w:val="Standaardalinea-lettertype"/>
    <w:uiPriority w:val="99"/>
    <w:semiHidden/>
    <w:unhideWhenUsed/>
    <w:rsid w:val="00527841"/>
    <w:rPr>
      <w:rFonts w:ascii="Calibri" w:hAnsi="Calibri" w:cs="Calibri"/>
    </w:rPr>
  </w:style>
  <w:style w:type="character" w:styleId="HTML-toetsenbord">
    <w:name w:val="HTML Keyboard"/>
    <w:basedOn w:val="Standaardalinea-lettertype"/>
    <w:uiPriority w:val="99"/>
    <w:semiHidden/>
    <w:unhideWhenUsed/>
    <w:rsid w:val="00527841"/>
    <w:rPr>
      <w:rFonts w:ascii="Consolas" w:hAnsi="Consolas" w:cs="Calibri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527841"/>
    <w:pPr>
      <w:spacing w:after="0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527841"/>
    <w:rPr>
      <w:rFonts w:ascii="Consolas" w:hAnsi="Consolas" w:cs="Calibri"/>
      <w:sz w:val="20"/>
      <w:szCs w:val="20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527841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527841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527841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527841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527841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527841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527841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527841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527841"/>
    <w:pPr>
      <w:spacing w:after="100"/>
      <w:ind w:left="176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527841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ieleverwijzing">
    <w:name w:val="Subtle Reference"/>
    <w:basedOn w:val="Standaardalinea-lettertype"/>
    <w:uiPriority w:val="31"/>
    <w:semiHidden/>
    <w:rsid w:val="00527841"/>
    <w:rPr>
      <w:rFonts w:ascii="Calibri" w:hAnsi="Calibri" w:cs="Calibri"/>
      <w:smallCaps/>
      <w:color w:val="5A5A5A" w:themeColor="text1" w:themeTint="A5"/>
    </w:rPr>
  </w:style>
  <w:style w:type="character" w:styleId="Subtielebenadrukking">
    <w:name w:val="Subtle Emphasis"/>
    <w:basedOn w:val="Standaardalinea-lettertype"/>
    <w:uiPriority w:val="19"/>
    <w:semiHidden/>
    <w:rsid w:val="00527841"/>
    <w:rPr>
      <w:rFonts w:ascii="Calibri" w:hAnsi="Calibri" w:cs="Calibri"/>
      <w:i/>
      <w:iCs/>
      <w:color w:val="404040" w:themeColor="text1" w:themeTint="BF"/>
    </w:rPr>
  </w:style>
  <w:style w:type="table" w:styleId="Professioneletabel">
    <w:name w:val="Table Professional"/>
    <w:basedOn w:val="Standaardtabel"/>
    <w:uiPriority w:val="99"/>
    <w:semiHidden/>
    <w:unhideWhenUsed/>
    <w:rsid w:val="005278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52784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52784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52784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52784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52784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52784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52784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52784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52784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52784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52784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52784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52784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52784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Standaard"/>
    <w:next w:val="Standaard"/>
    <w:uiPriority w:val="37"/>
    <w:semiHidden/>
    <w:unhideWhenUsed/>
    <w:rsid w:val="00527841"/>
  </w:style>
  <w:style w:type="character" w:styleId="Titelvanboek">
    <w:name w:val="Book Title"/>
    <w:basedOn w:val="Standaardalinea-lettertype"/>
    <w:uiPriority w:val="33"/>
    <w:semiHidden/>
    <w:rsid w:val="0052784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Standaardalinea-lettertype"/>
    <w:uiPriority w:val="99"/>
    <w:semiHidden/>
    <w:unhideWhenUsed/>
    <w:rsid w:val="00527841"/>
    <w:rPr>
      <w:rFonts w:ascii="Calibri" w:hAnsi="Calibri" w:cs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5278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52784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etabel">
    <w:name w:val="Table Elegant"/>
    <w:basedOn w:val="Standaardtabel"/>
    <w:uiPriority w:val="99"/>
    <w:semiHidden/>
    <w:unhideWhenUsed/>
    <w:rsid w:val="0052784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">
    <w:name w:val="List"/>
    <w:basedOn w:val="Standaard"/>
    <w:uiPriority w:val="99"/>
    <w:semiHidden/>
    <w:unhideWhenUsed/>
    <w:rsid w:val="00527841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527841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527841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527841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527841"/>
    <w:pPr>
      <w:ind w:left="1800" w:hanging="360"/>
      <w:contextualSpacing/>
    </w:pPr>
  </w:style>
  <w:style w:type="table" w:styleId="Tabellijst1">
    <w:name w:val="Table List 1"/>
    <w:basedOn w:val="Standaardtabel"/>
    <w:uiPriority w:val="99"/>
    <w:semiHidden/>
    <w:unhideWhenUsed/>
    <w:rsid w:val="005278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5278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52784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5278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5278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5278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5278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5278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jstvoortzetting">
    <w:name w:val="List Continue"/>
    <w:basedOn w:val="Standaard"/>
    <w:uiPriority w:val="99"/>
    <w:semiHidden/>
    <w:unhideWhenUsed/>
    <w:rsid w:val="00527841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527841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527841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527841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527841"/>
    <w:pPr>
      <w:spacing w:after="120"/>
      <w:ind w:left="180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527841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527841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527841"/>
    <w:pPr>
      <w:numPr>
        <w:numId w:val="7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527841"/>
    <w:pPr>
      <w:numPr>
        <w:numId w:val="8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527841"/>
    <w:pPr>
      <w:numPr>
        <w:numId w:val="9"/>
      </w:numPr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527841"/>
    <w:pPr>
      <w:numPr>
        <w:numId w:val="10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527841"/>
    <w:pPr>
      <w:numPr>
        <w:numId w:val="11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527841"/>
    <w:pPr>
      <w:numPr>
        <w:numId w:val="12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527841"/>
    <w:pPr>
      <w:numPr>
        <w:numId w:val="13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527841"/>
    <w:pPr>
      <w:numPr>
        <w:numId w:val="14"/>
      </w:numPr>
      <w:contextualSpacing/>
    </w:pPr>
  </w:style>
  <w:style w:type="paragraph" w:styleId="Ondertitel">
    <w:name w:val="Subtitle"/>
    <w:basedOn w:val="Standaard"/>
    <w:next w:val="Standaard"/>
    <w:link w:val="OndertitelChar"/>
    <w:uiPriority w:val="11"/>
    <w:semiHidden/>
    <w:rsid w:val="0052784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527841"/>
    <w:rPr>
      <w:rFonts w:ascii="Calibri" w:hAnsi="Calibri" w:cs="Calibri"/>
      <w:color w:val="5A5A5A" w:themeColor="text1" w:themeTint="A5"/>
      <w:spacing w:val="15"/>
    </w:rPr>
  </w:style>
  <w:style w:type="table" w:styleId="Klassieketabel1">
    <w:name w:val="Table Classic 1"/>
    <w:basedOn w:val="Standaardtabel"/>
    <w:uiPriority w:val="99"/>
    <w:semiHidden/>
    <w:unhideWhenUsed/>
    <w:rsid w:val="005278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5278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5278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52784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27841"/>
    <w:pPr>
      <w:spacing w:after="0"/>
    </w:pPr>
  </w:style>
  <w:style w:type="paragraph" w:styleId="Macrotekst">
    <w:name w:val="macro"/>
    <w:link w:val="MacrotekstChar"/>
    <w:uiPriority w:val="99"/>
    <w:semiHidden/>
    <w:unhideWhenUsed/>
    <w:rsid w:val="005278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527841"/>
    <w:rPr>
      <w:rFonts w:ascii="Consolas" w:hAnsi="Consolas" w:cs="Calibri"/>
      <w:sz w:val="20"/>
      <w:szCs w:val="20"/>
    </w:rPr>
  </w:style>
  <w:style w:type="paragraph" w:styleId="Afzender">
    <w:name w:val="envelope return"/>
    <w:basedOn w:val="Standaard"/>
    <w:uiPriority w:val="99"/>
    <w:semiHidden/>
    <w:unhideWhenUsed/>
    <w:rsid w:val="00527841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527841"/>
    <w:rPr>
      <w:rFonts w:ascii="Calibri" w:hAnsi="Calibri" w:cs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527841"/>
    <w:pPr>
      <w:spacing w:after="0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527841"/>
    <w:rPr>
      <w:rFonts w:ascii="Calibri" w:hAnsi="Calibri" w:cs="Calibri"/>
      <w:sz w:val="20"/>
      <w:szCs w:val="20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527841"/>
    <w:pPr>
      <w:spacing w:after="0"/>
      <w:ind w:left="220" w:hanging="220"/>
    </w:pPr>
  </w:style>
  <w:style w:type="paragraph" w:styleId="Kopbronvermelding">
    <w:name w:val="toa heading"/>
    <w:basedOn w:val="Standaard"/>
    <w:next w:val="Standaard"/>
    <w:uiPriority w:val="99"/>
    <w:semiHidden/>
    <w:unhideWhenUsed/>
    <w:rsid w:val="0052784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52784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527841"/>
    <w:rPr>
      <w:rFonts w:ascii="Calibri" w:hAnsi="Calibri" w:cs="Calibri"/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semiHidden/>
    <w:rsid w:val="00527841"/>
    <w:rPr>
      <w:rFonts w:ascii="Calibri" w:hAnsi="Calibri" w:cs="Calibri"/>
      <w:i/>
      <w:iCs/>
    </w:rPr>
  </w:style>
  <w:style w:type="table" w:styleId="Kleurrijkelijst">
    <w:name w:val="Colorful List"/>
    <w:basedOn w:val="Standaardtabel"/>
    <w:uiPriority w:val="72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5278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52784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52784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raster">
    <w:name w:val="Colorful Grid"/>
    <w:basedOn w:val="Standaardtabel"/>
    <w:uiPriority w:val="73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2784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27841"/>
    <w:rPr>
      <w:rFonts w:ascii="Calibri" w:hAnsi="Calibri" w:cs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2784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27841"/>
    <w:rPr>
      <w:rFonts w:ascii="Calibri" w:hAnsi="Calibri" w:cs="Calibri"/>
      <w:b/>
      <w:bCs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27841"/>
    <w:rPr>
      <w:rFonts w:ascii="Calibri" w:hAnsi="Calibri" w:cs="Calibri"/>
      <w:sz w:val="16"/>
      <w:szCs w:val="1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2784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27841"/>
    <w:rPr>
      <w:rFonts w:ascii="Microsoft YaHei UI" w:eastAsia="Microsoft YaHei UI" w:hAnsi="Microsoft YaHei UI" w:cs="Calibri"/>
      <w:sz w:val="18"/>
      <w:szCs w:val="18"/>
    </w:rPr>
  </w:style>
  <w:style w:type="paragraph" w:styleId="Adresenvelop">
    <w:name w:val="envelope address"/>
    <w:basedOn w:val="Standaard"/>
    <w:uiPriority w:val="99"/>
    <w:semiHidden/>
    <w:unhideWhenUsed/>
    <w:rsid w:val="00527841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tekst">
    <w:name w:val="Block Text"/>
    <w:basedOn w:val="Standaard"/>
    <w:uiPriority w:val="99"/>
    <w:semiHidden/>
    <w:unhideWhenUsed/>
    <w:rsid w:val="0052784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52784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527841"/>
    <w:rPr>
      <w:rFonts w:ascii="Microsoft YaHei UI" w:eastAsia="Microsoft YaHei UI" w:hAnsi="Microsoft YaHei UI" w:cs="Calibri"/>
      <w:sz w:val="18"/>
      <w:szCs w:val="1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27841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27841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27841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27841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27841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27841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2784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2784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sectie">
    <w:name w:val="Outline List 3"/>
    <w:basedOn w:val="Geenlijst"/>
    <w:uiPriority w:val="99"/>
    <w:semiHidden/>
    <w:unhideWhenUsed/>
    <w:rsid w:val="00527841"/>
    <w:pPr>
      <w:numPr>
        <w:numId w:val="15"/>
      </w:numPr>
    </w:pPr>
  </w:style>
  <w:style w:type="table" w:styleId="Onopgemaaktetabel1">
    <w:name w:val="Plain Table 1"/>
    <w:basedOn w:val="Standaardtabel"/>
    <w:uiPriority w:val="41"/>
    <w:rsid w:val="0052784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52784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52784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52784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52784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ieveverwijzing">
    <w:name w:val="Intense Reference"/>
    <w:basedOn w:val="Standaardalinea-lettertype"/>
    <w:uiPriority w:val="32"/>
    <w:semiHidden/>
    <w:rsid w:val="0052784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52784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527841"/>
    <w:rPr>
      <w:rFonts w:ascii="Calibri" w:hAnsi="Calibri" w:cs="Calibri"/>
      <w:i/>
      <w:iCs/>
      <w:color w:val="2C567A" w:themeColor="accent1"/>
    </w:rPr>
  </w:style>
  <w:style w:type="character" w:styleId="Intensievebenadrukking">
    <w:name w:val="Intense Emphasis"/>
    <w:basedOn w:val="Standaardalinea-lettertype"/>
    <w:uiPriority w:val="21"/>
    <w:semiHidden/>
    <w:rsid w:val="00527841"/>
    <w:rPr>
      <w:rFonts w:ascii="Calibri" w:hAnsi="Calibri" w:cs="Calibri"/>
      <w:i/>
      <w:iCs/>
      <w:color w:val="2C567A" w:themeColor="accent1"/>
    </w:rPr>
  </w:style>
  <w:style w:type="paragraph" w:styleId="Normaalweb">
    <w:name w:val="Normal (Web)"/>
    <w:basedOn w:val="Standaard"/>
    <w:uiPriority w:val="99"/>
    <w:semiHidden/>
    <w:unhideWhenUsed/>
    <w:rsid w:val="00527841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Standaardalinea-lettertype"/>
    <w:uiPriority w:val="99"/>
    <w:semiHidden/>
    <w:unhideWhenUsed/>
    <w:rsid w:val="0052784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527841"/>
    <w:rPr>
      <w:rFonts w:ascii="Calibri" w:hAnsi="Calibri" w:cs="Calibri"/>
      <w:color w:val="605E5C"/>
      <w:shd w:val="clear" w:color="auto" w:fill="E1DFDD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527841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527841"/>
    <w:rPr>
      <w:rFonts w:ascii="Calibri" w:hAnsi="Calibri" w:cs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527841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527841"/>
    <w:rPr>
      <w:rFonts w:ascii="Calibri" w:hAnsi="Calibri" w:cs="Calibri"/>
      <w:sz w:val="16"/>
      <w:szCs w:val="16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527841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527841"/>
    <w:rPr>
      <w:rFonts w:ascii="Calibri" w:hAnsi="Calibri" w:cs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527841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527841"/>
    <w:rPr>
      <w:rFonts w:ascii="Calibri" w:hAnsi="Calibri" w:cs="Calibri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527841"/>
    <w:pPr>
      <w:spacing w:after="120"/>
      <w:ind w:left="360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527841"/>
    <w:rPr>
      <w:rFonts w:ascii="Calibri" w:hAnsi="Calibri" w:cs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527841"/>
    <w:pPr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527841"/>
    <w:rPr>
      <w:rFonts w:ascii="Calibri" w:hAnsi="Calibri" w:cs="Calibri"/>
      <w:sz w:val="20"/>
      <w:szCs w:val="20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527841"/>
    <w:pPr>
      <w:spacing w:after="22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527841"/>
    <w:rPr>
      <w:rFonts w:ascii="Calibri" w:hAnsi="Calibri" w:cs="Calibri"/>
    </w:rPr>
  </w:style>
  <w:style w:type="paragraph" w:styleId="Standaardinspringing">
    <w:name w:val="Normal Indent"/>
    <w:basedOn w:val="Standaard"/>
    <w:uiPriority w:val="99"/>
    <w:semiHidden/>
    <w:unhideWhenUsed/>
    <w:rsid w:val="00527841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527841"/>
    <w:pPr>
      <w:spacing w:after="0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527841"/>
    <w:rPr>
      <w:rFonts w:ascii="Calibri" w:hAnsi="Calibri" w:cs="Calibri"/>
    </w:rPr>
  </w:style>
  <w:style w:type="table" w:styleId="Eigentijdsetabel">
    <w:name w:val="Table Contemporary"/>
    <w:basedOn w:val="Standaardtabel"/>
    <w:uiPriority w:val="99"/>
    <w:semiHidden/>
    <w:unhideWhenUsed/>
    <w:rsid w:val="005278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chtelijst">
    <w:name w:val="Light List"/>
    <w:basedOn w:val="Standaardtabel"/>
    <w:uiPriority w:val="61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52784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52784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52784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52784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52784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52784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52784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chtraster">
    <w:name w:val="Light Grid"/>
    <w:basedOn w:val="Standaardtabel"/>
    <w:uiPriority w:val="62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527841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onkerelijst">
    <w:name w:val="Dark List"/>
    <w:basedOn w:val="Standaardtabel"/>
    <w:uiPriority w:val="70"/>
    <w:semiHidden/>
    <w:unhideWhenUsed/>
    <w:rsid w:val="0052784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52784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52784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52784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52784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52784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52784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jsttabel1licht">
    <w:name w:val="List Table 1 Light"/>
    <w:basedOn w:val="Standaardtabel"/>
    <w:uiPriority w:val="46"/>
    <w:rsid w:val="0052784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52784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52784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52784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52784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52784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52784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2">
    <w:name w:val="List Table 2"/>
    <w:basedOn w:val="Standaardtabel"/>
    <w:uiPriority w:val="47"/>
    <w:rsid w:val="0052784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52784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52784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52784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52784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52784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52784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3">
    <w:name w:val="List Table 3"/>
    <w:basedOn w:val="Standaardtabel"/>
    <w:uiPriority w:val="48"/>
    <w:rsid w:val="0052784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527841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527841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527841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527841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527841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527841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52784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52784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52784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52784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52784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52784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52784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52784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52784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52784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52784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52784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52784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52784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52784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52784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52784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52784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52784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52784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52784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527841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527841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527841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527841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527841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527841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527841"/>
    <w:pPr>
      <w:spacing w:after="0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527841"/>
    <w:rPr>
      <w:rFonts w:ascii="Calibri" w:hAnsi="Calibri" w:cs="Calibri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527841"/>
  </w:style>
  <w:style w:type="character" w:customStyle="1" w:styleId="AanhefChar">
    <w:name w:val="Aanhef Char"/>
    <w:basedOn w:val="Standaardalinea-lettertype"/>
    <w:link w:val="Aanhef"/>
    <w:uiPriority w:val="99"/>
    <w:semiHidden/>
    <w:rsid w:val="00527841"/>
    <w:rPr>
      <w:rFonts w:ascii="Calibri" w:hAnsi="Calibri" w:cs="Calibri"/>
    </w:rPr>
  </w:style>
  <w:style w:type="table" w:styleId="Tabelkolommen1">
    <w:name w:val="Table Columns 1"/>
    <w:basedOn w:val="Standaardtabel"/>
    <w:uiPriority w:val="99"/>
    <w:semiHidden/>
    <w:unhideWhenUsed/>
    <w:rsid w:val="0052784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52784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52784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52784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52784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Handtekening">
    <w:name w:val="Signature"/>
    <w:basedOn w:val="Standaard"/>
    <w:link w:val="HandtekeningChar"/>
    <w:uiPriority w:val="99"/>
    <w:semiHidden/>
    <w:unhideWhenUsed/>
    <w:rsid w:val="00527841"/>
    <w:pPr>
      <w:spacing w:after="0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527841"/>
    <w:rPr>
      <w:rFonts w:ascii="Calibri" w:hAnsi="Calibri" w:cs="Calibri"/>
    </w:rPr>
  </w:style>
  <w:style w:type="table" w:styleId="Eenvoudigetabel1">
    <w:name w:val="Table Simple 1"/>
    <w:basedOn w:val="Standaardtabel"/>
    <w:uiPriority w:val="99"/>
    <w:semiHidden/>
    <w:unhideWhenUsed/>
    <w:rsid w:val="0052784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5278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5278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5278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5278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527841"/>
    <w:pPr>
      <w:spacing w:after="0"/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527841"/>
    <w:pPr>
      <w:spacing w:after="0"/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527841"/>
    <w:pPr>
      <w:spacing w:after="0"/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527841"/>
    <w:pPr>
      <w:spacing w:after="0"/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527841"/>
    <w:pPr>
      <w:spacing w:after="0"/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527841"/>
    <w:pPr>
      <w:spacing w:after="0"/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527841"/>
    <w:pPr>
      <w:spacing w:after="0"/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527841"/>
    <w:pPr>
      <w:spacing w:after="0"/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527841"/>
    <w:pPr>
      <w:spacing w:after="0"/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527841"/>
    <w:rPr>
      <w:rFonts w:ascii="Corbel" w:eastAsiaTheme="majorEastAsia" w:hAnsi="Corbel" w:cstheme="majorBidi"/>
      <w:b/>
      <w:bCs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527841"/>
    <w:pPr>
      <w:spacing w:after="0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527841"/>
    <w:rPr>
      <w:rFonts w:ascii="Consolas" w:hAnsi="Consolas" w:cs="Calibri"/>
      <w:sz w:val="21"/>
      <w:szCs w:val="21"/>
    </w:rPr>
  </w:style>
  <w:style w:type="table" w:styleId="Tabelraster1">
    <w:name w:val="Table Grid 1"/>
    <w:basedOn w:val="Standaardtabel"/>
    <w:uiPriority w:val="99"/>
    <w:semiHidden/>
    <w:unhideWhenUsed/>
    <w:rsid w:val="005278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52784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52784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52784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5278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5278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52784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52784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52784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raster1licht">
    <w:name w:val="Grid Table 1 Light"/>
    <w:basedOn w:val="Standaardtabel"/>
    <w:uiPriority w:val="46"/>
    <w:rsid w:val="0052784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527841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527841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527841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527841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527841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527841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52784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527841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527841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527841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527841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527841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527841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3">
    <w:name w:val="Grid Table 3"/>
    <w:basedOn w:val="Standaardtabel"/>
    <w:uiPriority w:val="48"/>
    <w:rsid w:val="0052784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52784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52784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52784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52784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52784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52784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52784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52784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52784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52784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52784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52784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52784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52784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52784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52784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52784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52784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52784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52784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52784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52784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52784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52784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52784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52784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52784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52784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52784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52784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52784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52784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52784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tabel1">
    <w:name w:val="Table Web 1"/>
    <w:basedOn w:val="Standaardtabel"/>
    <w:uiPriority w:val="99"/>
    <w:semiHidden/>
    <w:unhideWhenUsed/>
    <w:rsid w:val="0052784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52784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52784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oetnootmarkering">
    <w:name w:val="footnote reference"/>
    <w:basedOn w:val="Standaardalinea-lettertype"/>
    <w:uiPriority w:val="99"/>
    <w:semiHidden/>
    <w:unhideWhenUsed/>
    <w:rsid w:val="00527841"/>
    <w:rPr>
      <w:rFonts w:ascii="Calibri" w:hAnsi="Calibri" w:cs="Calibri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527841"/>
    <w:pPr>
      <w:spacing w:after="0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27841"/>
    <w:rPr>
      <w:rFonts w:ascii="Calibri" w:hAnsi="Calibri" w:cs="Calibri"/>
      <w:sz w:val="20"/>
      <w:szCs w:val="20"/>
    </w:rPr>
  </w:style>
  <w:style w:type="character" w:styleId="Regelnummer">
    <w:name w:val="line number"/>
    <w:basedOn w:val="Standaardalinea-lettertype"/>
    <w:uiPriority w:val="99"/>
    <w:semiHidden/>
    <w:unhideWhenUsed/>
    <w:rsid w:val="00527841"/>
    <w:rPr>
      <w:rFonts w:ascii="Calibri" w:hAnsi="Calibri" w:cs="Calibri"/>
    </w:rPr>
  </w:style>
  <w:style w:type="table" w:styleId="3D-effectenvoortabel1">
    <w:name w:val="Table 3D effects 1"/>
    <w:basedOn w:val="Standaardtabel"/>
    <w:uiPriority w:val="99"/>
    <w:semiHidden/>
    <w:unhideWhenUsed/>
    <w:rsid w:val="0052784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52784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52784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527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527841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Standaardalinea-lettertype"/>
    <w:uiPriority w:val="99"/>
    <w:unhideWhenUsed/>
    <w:rsid w:val="00527841"/>
    <w:rPr>
      <w:rFonts w:ascii="Calibri" w:hAnsi="Calibri" w:cs="Calibri"/>
      <w:color w:val="0563C1" w:themeColor="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527841"/>
    <w:rPr>
      <w:rFonts w:ascii="Calibri" w:hAnsi="Calibri" w:cs="Calibri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52784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http://www.123kerk.nl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s%20Blaauw\AppData\Roaming\Microsoft\Sjablonen\Blauwe%20bollen%20begeleidende%20brief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FBF31E5F20E44B9A28E1E32E24BC4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F75748-D677-41B0-9BEB-98F62ECCD5D7}"/>
      </w:docPartPr>
      <w:docPartBody>
        <w:p w:rsidR="00A46F2E" w:rsidRDefault="00A301AD">
          <w:pPr>
            <w:pStyle w:val="FFBF31E5F20E44B9A28E1E32E24BC477"/>
          </w:pPr>
          <w:r w:rsidRPr="00C83A18">
            <w:rPr>
              <w:lang w:bidi="nl-NL"/>
            </w:rPr>
            <w:t>Met vriendelijke groet,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1AD"/>
    <w:rsid w:val="002E42D4"/>
    <w:rsid w:val="00A301AD"/>
    <w:rsid w:val="00A46F2E"/>
    <w:rsid w:val="00C21900"/>
    <w:rsid w:val="00D850A1"/>
    <w:rsid w:val="00D92422"/>
    <w:rsid w:val="00DE71B6"/>
    <w:rsid w:val="00EC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585F72C66D9745FDA67471913A902467">
    <w:name w:val="585F72C66D9745FDA67471913A902467"/>
  </w:style>
  <w:style w:type="paragraph" w:customStyle="1" w:styleId="2AA718CFB7EE42A9B6046843FD54C290">
    <w:name w:val="2AA718CFB7EE42A9B6046843FD54C290"/>
  </w:style>
  <w:style w:type="paragraph" w:customStyle="1" w:styleId="AB1DAA0826C54912A8A0A084452DD2A2">
    <w:name w:val="AB1DAA0826C54912A8A0A084452DD2A2"/>
  </w:style>
  <w:style w:type="paragraph" w:customStyle="1" w:styleId="E3CD855FEF7F4C9D8BCCF6FEF9C1BE4F">
    <w:name w:val="E3CD855FEF7F4C9D8BCCF6FEF9C1BE4F"/>
  </w:style>
  <w:style w:type="paragraph" w:customStyle="1" w:styleId="157D3598E3BF42BCB89E0BF53B2954E3">
    <w:name w:val="157D3598E3BF42BCB89E0BF53B2954E3"/>
  </w:style>
  <w:style w:type="paragraph" w:customStyle="1" w:styleId="3FADBC7DC46C4466BF2E1406118E63B8">
    <w:name w:val="3FADBC7DC46C4466BF2E1406118E63B8"/>
  </w:style>
  <w:style w:type="paragraph" w:customStyle="1" w:styleId="710CD6F2132542F8BD1531C7F19933F6">
    <w:name w:val="710CD6F2132542F8BD1531C7F19933F6"/>
  </w:style>
  <w:style w:type="paragraph" w:customStyle="1" w:styleId="712618AD08A14F82BE7A93B7ADFF9F24">
    <w:name w:val="712618AD08A14F82BE7A93B7ADFF9F24"/>
  </w:style>
  <w:style w:type="paragraph" w:customStyle="1" w:styleId="DB05AC6F52554036BBD9D61585DF9A9B">
    <w:name w:val="DB05AC6F52554036BBD9D61585DF9A9B"/>
  </w:style>
  <w:style w:type="paragraph" w:customStyle="1" w:styleId="3C0EE6EB9217449C8AA1B28B58946403">
    <w:name w:val="3C0EE6EB9217449C8AA1B28B58946403"/>
  </w:style>
  <w:style w:type="paragraph" w:customStyle="1" w:styleId="FFBF31E5F20E44B9A28E1E32E24BC477">
    <w:name w:val="FFBF31E5F20E44B9A28E1E32E24BC477"/>
  </w:style>
  <w:style w:type="paragraph" w:customStyle="1" w:styleId="5642A9C0A239440C803250F7C735740D">
    <w:name w:val="5642A9C0A239440C803250F7C735740D"/>
  </w:style>
  <w:style w:type="paragraph" w:customStyle="1" w:styleId="6B77E17A106E430494A22B4DDBDF54BD">
    <w:name w:val="6B77E17A106E430494A22B4DDBDF54BD"/>
  </w:style>
  <w:style w:type="paragraph" w:customStyle="1" w:styleId="46D26C609D284536B31A008CEE74DEDA">
    <w:name w:val="46D26C609D284536B31A008CEE74DEDA"/>
  </w:style>
  <w:style w:type="paragraph" w:customStyle="1" w:styleId="BC917305F31A4990B6A2446AEE6B2673">
    <w:name w:val="BC917305F31A4990B6A2446AEE6B2673"/>
  </w:style>
  <w:style w:type="paragraph" w:customStyle="1" w:styleId="E4867A29A6F74102AF0B1AFDB5431E30">
    <w:name w:val="E4867A29A6F74102AF0B1AFDB5431E30"/>
  </w:style>
  <w:style w:type="paragraph" w:customStyle="1" w:styleId="24FA5F78ED564A81B905AE67F0E882B1">
    <w:name w:val="24FA5F78ED564A81B905AE67F0E882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939D7D-470A-4AFF-B036-5EFFAA41E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Blauwe bollen begeleidende brief</Template>
  <TotalTime>0</TotalTime>
  <Pages>1</Pages>
  <Words>1626</Words>
  <Characters>8947</Characters>
  <Application>Microsoft Office Word</Application>
  <DocSecurity>0</DocSecurity>
  <Lines>74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2020-01-08T12:04:00Z</dcterms:created>
  <dcterms:modified xsi:type="dcterms:W3CDTF">2020-01-08T13:31:00Z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